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36F1B" w14:textId="77777777" w:rsidR="000528E3" w:rsidRPr="00A400A2" w:rsidRDefault="000528E3" w:rsidP="000528E3">
      <w:pPr>
        <w:jc w:val="center"/>
        <w:rPr>
          <w:rFonts w:ascii="Arial" w:hAnsi="Arial" w:cs="Arial"/>
          <w:b/>
          <w:bCs/>
          <w:sz w:val="36"/>
          <w:szCs w:val="36"/>
          <w:rtl/>
        </w:rPr>
      </w:pPr>
      <w:r w:rsidRPr="00A400A2">
        <w:rPr>
          <w:rFonts w:ascii="Arial" w:hAnsi="Arial" w:cs="Arial"/>
          <w:b/>
          <w:bCs/>
          <w:sz w:val="36"/>
          <w:szCs w:val="36"/>
          <w:rtl/>
        </w:rPr>
        <w:t xml:space="preserve">גמלאון </w:t>
      </w:r>
      <w:r>
        <w:rPr>
          <w:rFonts w:ascii="Arial" w:hAnsi="Arial" w:cs="Arial" w:hint="cs"/>
          <w:b/>
          <w:bCs/>
          <w:sz w:val="36"/>
          <w:szCs w:val="36"/>
          <w:rtl/>
        </w:rPr>
        <w:t>דצמבר</w:t>
      </w:r>
      <w:r w:rsidRPr="00A400A2">
        <w:rPr>
          <w:rFonts w:ascii="Arial" w:hAnsi="Arial" w:cs="Arial"/>
          <w:b/>
          <w:bCs/>
          <w:sz w:val="36"/>
          <w:szCs w:val="36"/>
          <w:rtl/>
        </w:rPr>
        <w:t xml:space="preserve"> 2022</w:t>
      </w:r>
    </w:p>
    <w:p w14:paraId="1ABA2B17" w14:textId="77777777" w:rsidR="0017337E" w:rsidRDefault="0017337E" w:rsidP="00654099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sz w:val="28"/>
          <w:szCs w:val="28"/>
          <w:rtl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ab/>
      </w:r>
      <w:r w:rsidR="002C2BF1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>
        <w:rPr>
          <w:rFonts w:ascii="Arial" w:hAnsi="Arial" w:cs="Arial"/>
          <w:b/>
          <w:bCs/>
          <w:sz w:val="28"/>
          <w:szCs w:val="28"/>
          <w:rtl/>
        </w:rPr>
        <w:tab/>
      </w:r>
      <w:r w:rsidR="002C2BF1">
        <w:rPr>
          <w:rFonts w:ascii="Arial" w:hAnsi="Arial" w:cs="Arial" w:hint="cs"/>
          <w:b/>
          <w:bCs/>
          <w:sz w:val="28"/>
          <w:szCs w:val="28"/>
          <w:rtl/>
        </w:rPr>
        <w:t xml:space="preserve">     </w:t>
      </w:r>
    </w:p>
    <w:p w14:paraId="7313C162" w14:textId="77777777" w:rsidR="000528E3" w:rsidRPr="00696F69" w:rsidRDefault="000528E3" w:rsidP="0017337E">
      <w:pPr>
        <w:rPr>
          <w:rFonts w:ascii="Arial" w:hAnsi="Arial" w:cs="Arial"/>
          <w:b/>
          <w:bCs/>
          <w:sz w:val="28"/>
          <w:szCs w:val="28"/>
          <w:rtl/>
        </w:rPr>
      </w:pPr>
      <w:r w:rsidRPr="00696F69">
        <w:rPr>
          <w:rFonts w:ascii="Arial" w:hAnsi="Arial" w:cs="Arial"/>
          <w:b/>
          <w:bCs/>
          <w:sz w:val="28"/>
          <w:szCs w:val="28"/>
          <w:rtl/>
        </w:rPr>
        <w:t>חברים יקרים,</w:t>
      </w:r>
    </w:p>
    <w:p w14:paraId="57EEB700" w14:textId="77777777" w:rsidR="000528E3" w:rsidRPr="0017337E" w:rsidRDefault="00654099" w:rsidP="00654099">
      <w:pPr>
        <w:rPr>
          <w:rFonts w:ascii="Arial" w:hAnsi="Arial" w:cs="Arial"/>
          <w:b/>
          <w:bCs/>
          <w:shadow/>
          <w:color w:val="FFC000"/>
          <w:rtl/>
        </w:rPr>
      </w:pPr>
      <w:r>
        <w:rPr>
          <w:noProof/>
        </w:rPr>
        <w:pict w14:anchorId="1CC3E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4" type="#_x0000_t75" alt="שאלות ותשובות לחג החנוכה - הרב של האינטרנט" style="position:absolute;left:0;text-align:left;margin-left:4.45pt;margin-top:19.55pt;width:102.3pt;height:116.1pt;z-index:-3" wrapcoords="-154 0 -154 21464 21600 21464 21600 0 -154 0">
            <v:imagedata r:id="rId11" r:href="rId12"/>
            <w10:wrap type="tight"/>
          </v:shape>
        </w:pict>
      </w:r>
      <w:r w:rsidR="001B789D">
        <w:rPr>
          <w:rFonts w:ascii="Arial" w:hAnsi="Arial" w:cs="Arial" w:hint="cs"/>
          <w:rtl/>
        </w:rPr>
        <w:t xml:space="preserve">         </w:t>
      </w:r>
      <w:r>
        <w:rPr>
          <w:rFonts w:ascii="Arial" w:hAnsi="Arial" w:cs="Arial"/>
          <w:rtl/>
        </w:rPr>
        <w:tab/>
      </w:r>
      <w:r>
        <w:rPr>
          <w:rFonts w:ascii="Arial" w:hAnsi="Arial" w:cs="Arial"/>
          <w:rtl/>
        </w:rPr>
        <w:tab/>
      </w:r>
      <w:r>
        <w:rPr>
          <w:rFonts w:ascii="Arial" w:hAnsi="Arial" w:cs="Arial"/>
          <w:rtl/>
        </w:rPr>
        <w:tab/>
      </w:r>
      <w:r>
        <w:rPr>
          <w:rFonts w:ascii="Arial" w:hAnsi="Arial" w:cs="Arial"/>
          <w:rtl/>
        </w:rPr>
        <w:tab/>
      </w:r>
      <w:r>
        <w:rPr>
          <w:rFonts w:ascii="Arial" w:hAnsi="Arial" w:cs="Arial"/>
          <w:rtl/>
        </w:rPr>
        <w:tab/>
      </w:r>
      <w:r>
        <w:rPr>
          <w:rFonts w:ascii="Arial" w:hAnsi="Arial" w:cs="Arial"/>
          <w:rtl/>
        </w:rPr>
        <w:tab/>
      </w:r>
      <w:r>
        <w:rPr>
          <w:rFonts w:ascii="Arial" w:hAnsi="Arial" w:cs="Arial"/>
          <w:rtl/>
        </w:rPr>
        <w:tab/>
      </w:r>
      <w:r>
        <w:rPr>
          <w:rFonts w:ascii="Arial" w:hAnsi="Arial" w:cs="Arial"/>
          <w:rtl/>
        </w:rPr>
        <w:tab/>
      </w:r>
      <w:r>
        <w:rPr>
          <w:rFonts w:ascii="Arial" w:hAnsi="Arial" w:cs="Arial"/>
          <w:rtl/>
        </w:rPr>
        <w:tab/>
      </w:r>
      <w:r>
        <w:rPr>
          <w:rFonts w:ascii="Arial" w:hAnsi="Arial" w:cs="Arial"/>
          <w:rtl/>
        </w:rPr>
        <w:tab/>
      </w:r>
      <w:r>
        <w:rPr>
          <w:rFonts w:ascii="Arial" w:hAnsi="Arial" w:cs="Arial"/>
          <w:rtl/>
        </w:rPr>
        <w:tab/>
      </w:r>
      <w:r>
        <w:rPr>
          <w:rFonts w:ascii="Arial" w:hAnsi="Arial" w:cs="Arial"/>
          <w:rtl/>
        </w:rPr>
        <w:tab/>
      </w:r>
      <w:r>
        <w:rPr>
          <w:rFonts w:ascii="Arial" w:hAnsi="Arial" w:cs="Arial"/>
          <w:rtl/>
        </w:rPr>
        <w:tab/>
      </w:r>
      <w:r>
        <w:rPr>
          <w:rFonts w:ascii="Arial" w:hAnsi="Arial" w:cs="Arial"/>
          <w:rtl/>
        </w:rPr>
        <w:tab/>
      </w:r>
      <w:r>
        <w:rPr>
          <w:rFonts w:ascii="Arial" w:hAnsi="Arial" w:cs="Arial"/>
          <w:rtl/>
        </w:rPr>
        <w:tab/>
      </w:r>
      <w:r>
        <w:rPr>
          <w:rFonts w:ascii="Arial" w:hAnsi="Arial" w:cs="Arial"/>
          <w:rtl/>
        </w:rPr>
        <w:tab/>
      </w:r>
      <w:r>
        <w:rPr>
          <w:rFonts w:ascii="Arial" w:hAnsi="Arial" w:cs="Arial"/>
          <w:rtl/>
        </w:rPr>
        <w:tab/>
      </w:r>
      <w:r>
        <w:rPr>
          <w:rFonts w:ascii="Arial" w:hAnsi="Arial" w:cs="Arial"/>
          <w:rtl/>
        </w:rPr>
        <w:tab/>
      </w:r>
      <w:r w:rsidR="001B789D">
        <w:rPr>
          <w:rFonts w:ascii="Arial" w:hAnsi="Arial" w:cs="Arial" w:hint="cs"/>
          <w:rtl/>
        </w:rPr>
        <w:t xml:space="preserve">        </w:t>
      </w:r>
      <w:r w:rsidRPr="0017337E">
        <w:rPr>
          <w:rFonts w:ascii="Arial" w:hAnsi="Arial" w:cs="Arial" w:hint="cs"/>
          <w:b/>
          <w:bCs/>
          <w:shadow/>
          <w:color w:val="FFC000"/>
          <w:rtl/>
        </w:rPr>
        <w:t>חג אורים שמח</w:t>
      </w:r>
      <w:r w:rsidR="001B789D">
        <w:rPr>
          <w:rFonts w:ascii="Arial" w:hAnsi="Arial" w:cs="Arial" w:hint="cs"/>
          <w:rtl/>
        </w:rPr>
        <w:t xml:space="preserve">                                                       </w:t>
      </w:r>
      <w:r w:rsidR="0017337E">
        <w:rPr>
          <w:rFonts w:ascii="Arial" w:hAnsi="Arial" w:cs="Arial" w:hint="cs"/>
          <w:rtl/>
        </w:rPr>
        <w:t xml:space="preserve">     </w:t>
      </w:r>
    </w:p>
    <w:p w14:paraId="7BEF5223" w14:textId="77777777" w:rsidR="000528E3" w:rsidRPr="000528E3" w:rsidRDefault="000528E3" w:rsidP="000528E3">
      <w:pPr>
        <w:rPr>
          <w:rFonts w:ascii="Arial" w:hAnsi="Arial" w:cs="Arial"/>
          <w:sz w:val="26"/>
          <w:szCs w:val="26"/>
          <w:rtl/>
        </w:rPr>
      </w:pPr>
      <w:r w:rsidRPr="000528E3">
        <w:rPr>
          <w:rFonts w:ascii="Arial" w:hAnsi="Arial" w:cs="Arial" w:hint="cs"/>
          <w:sz w:val="26"/>
          <w:szCs w:val="26"/>
          <w:rtl/>
        </w:rPr>
        <w:t xml:space="preserve">בינואר מתוכננות הפעילויות הבאות: </w:t>
      </w:r>
    </w:p>
    <w:p w14:paraId="272F126F" w14:textId="77777777" w:rsidR="000528E3" w:rsidRPr="00597051" w:rsidRDefault="000528E3" w:rsidP="000528E3">
      <w:pPr>
        <w:pStyle w:val="af2"/>
        <w:numPr>
          <w:ilvl w:val="0"/>
          <w:numId w:val="50"/>
        </w:numPr>
        <w:contextualSpacing/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 w:hint="cs"/>
          <w:b/>
          <w:bCs/>
          <w:sz w:val="26"/>
          <w:szCs w:val="26"/>
          <w:rtl/>
        </w:rPr>
        <w:t xml:space="preserve">נלמד על גמלת הסיעוד של ביטוח לאומי עם </w:t>
      </w:r>
      <w:r w:rsidRPr="00597051">
        <w:rPr>
          <w:rFonts w:ascii="Arial" w:hAnsi="Arial" w:cs="Arial" w:hint="cs"/>
          <w:b/>
          <w:bCs/>
          <w:sz w:val="26"/>
          <w:szCs w:val="26"/>
          <w:rtl/>
        </w:rPr>
        <w:t>מר עמיחי כץ</w:t>
      </w:r>
      <w:r>
        <w:rPr>
          <w:rFonts w:ascii="Arial" w:hAnsi="Arial" w:cs="Arial" w:hint="cs"/>
          <w:b/>
          <w:bCs/>
          <w:sz w:val="26"/>
          <w:szCs w:val="26"/>
          <w:rtl/>
        </w:rPr>
        <w:t>.</w:t>
      </w:r>
    </w:p>
    <w:p w14:paraId="53E300C4" w14:textId="77777777" w:rsidR="000528E3" w:rsidRPr="00597051" w:rsidRDefault="000528E3" w:rsidP="00633BE9">
      <w:pPr>
        <w:pStyle w:val="af2"/>
        <w:numPr>
          <w:ilvl w:val="0"/>
          <w:numId w:val="50"/>
        </w:numPr>
        <w:contextualSpacing/>
        <w:rPr>
          <w:rFonts w:ascii="Arial" w:hAnsi="Arial" w:cs="Arial"/>
          <w:b/>
          <w:bCs/>
          <w:sz w:val="26"/>
          <w:szCs w:val="26"/>
          <w:rtl/>
        </w:rPr>
      </w:pPr>
      <w:r w:rsidRPr="00597051">
        <w:rPr>
          <w:rFonts w:ascii="Arial" w:hAnsi="Arial" w:cs="Arial" w:hint="cs"/>
          <w:b/>
          <w:bCs/>
          <w:sz w:val="26"/>
          <w:szCs w:val="26"/>
          <w:rtl/>
        </w:rPr>
        <w:t xml:space="preserve">נתן קפיצה קטנה "לחו"ל" לכפר ע'גר </w:t>
      </w:r>
      <w:r>
        <w:rPr>
          <w:rFonts w:ascii="Arial" w:hAnsi="Arial" w:cs="Arial" w:hint="cs"/>
          <w:b/>
          <w:bCs/>
          <w:sz w:val="26"/>
          <w:szCs w:val="26"/>
          <w:rtl/>
        </w:rPr>
        <w:t>עם גיל ברנר.</w:t>
      </w:r>
    </w:p>
    <w:p w14:paraId="46A1543E" w14:textId="77777777" w:rsidR="000528E3" w:rsidRPr="00597051" w:rsidRDefault="000528E3" w:rsidP="000528E3">
      <w:pPr>
        <w:pStyle w:val="af2"/>
        <w:numPr>
          <w:ilvl w:val="0"/>
          <w:numId w:val="50"/>
        </w:numPr>
        <w:contextualSpacing/>
        <w:rPr>
          <w:rFonts w:ascii="Arial" w:hAnsi="Arial" w:cs="Arial"/>
          <w:b/>
          <w:bCs/>
          <w:rtl/>
        </w:rPr>
      </w:pPr>
      <w:r w:rsidRPr="00597051">
        <w:rPr>
          <w:rFonts w:ascii="Arial" w:hAnsi="Arial" w:cs="Arial" w:hint="cs"/>
          <w:b/>
          <w:bCs/>
          <w:sz w:val="26"/>
          <w:szCs w:val="26"/>
          <w:rtl/>
        </w:rPr>
        <w:t xml:space="preserve">נקנח </w:t>
      </w:r>
      <w:r w:rsidRPr="000528E3">
        <w:rPr>
          <w:rFonts w:ascii="Arial" w:hAnsi="Arial" w:cs="Arial" w:hint="cs"/>
          <w:b/>
          <w:bCs/>
          <w:color w:val="2E74B5"/>
          <w:sz w:val="26"/>
          <w:szCs w:val="26"/>
          <w:rtl/>
        </w:rPr>
        <w:t xml:space="preserve">בפשטידת פסטה ופטריות </w:t>
      </w:r>
      <w:r w:rsidRPr="00597051">
        <w:rPr>
          <w:rFonts w:ascii="Arial" w:hAnsi="Arial" w:cs="Arial" w:hint="cs"/>
          <w:b/>
          <w:bCs/>
          <w:sz w:val="26"/>
          <w:szCs w:val="26"/>
          <w:rtl/>
        </w:rPr>
        <w:t>ממטבחה של מירי גולני</w:t>
      </w:r>
      <w:r w:rsidRPr="00597051">
        <w:rPr>
          <w:rFonts w:ascii="Arial" w:hAnsi="Arial" w:cs="Arial" w:hint="cs"/>
          <w:b/>
          <w:bCs/>
          <w:rtl/>
        </w:rPr>
        <w:t>.</w:t>
      </w:r>
    </w:p>
    <w:p w14:paraId="36299DB9" w14:textId="77777777" w:rsidR="000528E3" w:rsidRDefault="000528E3" w:rsidP="000528E3">
      <w:pPr>
        <w:rPr>
          <w:rFonts w:ascii="Arial" w:hAnsi="Arial" w:cs="Arial"/>
          <w:rtl/>
        </w:rPr>
      </w:pPr>
    </w:p>
    <w:p w14:paraId="75949BD1" w14:textId="77777777" w:rsidR="000528E3" w:rsidRPr="002779A9" w:rsidRDefault="000528E3" w:rsidP="000528E3">
      <w:pPr>
        <w:rPr>
          <w:rFonts w:ascii="Arial" w:hAnsi="Arial" w:cs="Arial"/>
          <w:b/>
          <w:bCs/>
          <w:sz w:val="28"/>
          <w:szCs w:val="28"/>
          <w:rtl/>
        </w:rPr>
      </w:pPr>
      <w:r w:rsidRPr="002779A9">
        <w:rPr>
          <w:rFonts w:ascii="Arial" w:hAnsi="Arial" w:cs="Arial" w:hint="cs"/>
          <w:b/>
          <w:bCs/>
          <w:sz w:val="28"/>
          <w:szCs w:val="28"/>
          <w:rtl/>
        </w:rPr>
        <w:t xml:space="preserve">דמי חבר </w:t>
      </w:r>
    </w:p>
    <w:p w14:paraId="612AAA6B" w14:textId="77777777" w:rsidR="000528E3" w:rsidRPr="000528E3" w:rsidRDefault="000528E3" w:rsidP="000528E3">
      <w:pPr>
        <w:rPr>
          <w:rFonts w:ascii="Arial" w:hAnsi="Arial" w:cs="Arial"/>
          <w:sz w:val="26"/>
          <w:szCs w:val="26"/>
          <w:rtl/>
        </w:rPr>
      </w:pPr>
      <w:r w:rsidRPr="000528E3">
        <w:rPr>
          <w:rFonts w:ascii="Arial" w:hAnsi="Arial" w:cs="Arial" w:hint="cs"/>
          <w:sz w:val="26"/>
          <w:szCs w:val="26"/>
          <w:rtl/>
        </w:rPr>
        <w:t>מסתיימת שנת 2022 ו-2023 בפתח. דמי החבר לשנת 2023 יישארו בגובה 190 ₪ כפי שנגבו בשנה החולפת וישולמו על ידי החברים בהעברה בנקאית החל מ-</w:t>
      </w:r>
      <w:r w:rsidRPr="00633BE9">
        <w:rPr>
          <w:rFonts w:ascii="Arial" w:hAnsi="Arial" w:cs="Arial" w:hint="cs"/>
          <w:sz w:val="26"/>
          <w:szCs w:val="26"/>
          <w:u w:val="single"/>
          <w:rtl/>
        </w:rPr>
        <w:t xml:space="preserve">1.1.23: </w:t>
      </w:r>
    </w:p>
    <w:p w14:paraId="3CD8B0B3" w14:textId="77777777" w:rsidR="000528E3" w:rsidRPr="000528E3" w:rsidRDefault="000528E3" w:rsidP="000528E3">
      <w:pPr>
        <w:rPr>
          <w:rFonts w:ascii="Arial" w:hAnsi="Arial" w:cs="Arial"/>
          <w:sz w:val="26"/>
          <w:szCs w:val="26"/>
          <w:rtl/>
        </w:rPr>
      </w:pPr>
      <w:r w:rsidRPr="000528E3">
        <w:rPr>
          <w:rFonts w:ascii="Arial" w:hAnsi="Arial" w:cs="Arial" w:hint="cs"/>
          <w:sz w:val="26"/>
          <w:szCs w:val="26"/>
          <w:rtl/>
        </w:rPr>
        <w:t>לבנק יהב - 04</w:t>
      </w:r>
    </w:p>
    <w:p w14:paraId="5FFF9718" w14:textId="77777777" w:rsidR="000528E3" w:rsidRPr="000528E3" w:rsidRDefault="000528E3" w:rsidP="000528E3">
      <w:pPr>
        <w:rPr>
          <w:rFonts w:ascii="Arial" w:hAnsi="Arial" w:cs="Arial"/>
          <w:sz w:val="26"/>
          <w:szCs w:val="26"/>
          <w:rtl/>
        </w:rPr>
      </w:pPr>
      <w:r w:rsidRPr="000528E3">
        <w:rPr>
          <w:rFonts w:ascii="Arial" w:hAnsi="Arial" w:cs="Arial" w:hint="cs"/>
          <w:sz w:val="26"/>
          <w:szCs w:val="26"/>
          <w:rtl/>
        </w:rPr>
        <w:t>סניף 311</w:t>
      </w:r>
    </w:p>
    <w:p w14:paraId="6B546C47" w14:textId="77777777" w:rsidR="000528E3" w:rsidRPr="000528E3" w:rsidRDefault="000528E3" w:rsidP="000528E3">
      <w:pPr>
        <w:rPr>
          <w:rFonts w:ascii="Arial" w:hAnsi="Arial" w:cs="Arial"/>
          <w:sz w:val="26"/>
          <w:szCs w:val="26"/>
          <w:rtl/>
        </w:rPr>
      </w:pPr>
      <w:r w:rsidRPr="000528E3">
        <w:rPr>
          <w:rFonts w:ascii="Arial" w:hAnsi="Arial" w:cs="Arial" w:hint="cs"/>
          <w:sz w:val="26"/>
          <w:szCs w:val="26"/>
          <w:rtl/>
        </w:rPr>
        <w:t>חשבון 116469</w:t>
      </w:r>
    </w:p>
    <w:p w14:paraId="20CAC39A" w14:textId="77777777" w:rsidR="000528E3" w:rsidRPr="000528E3" w:rsidRDefault="000528E3" w:rsidP="000528E3">
      <w:pPr>
        <w:rPr>
          <w:rFonts w:ascii="Arial" w:hAnsi="Arial" w:cs="Arial"/>
          <w:sz w:val="26"/>
          <w:szCs w:val="26"/>
          <w:rtl/>
        </w:rPr>
      </w:pPr>
      <w:r w:rsidRPr="000528E3">
        <w:rPr>
          <w:rFonts w:ascii="Arial" w:hAnsi="Arial" w:cs="Arial" w:hint="cs"/>
          <w:sz w:val="26"/>
          <w:szCs w:val="26"/>
          <w:rtl/>
        </w:rPr>
        <w:t xml:space="preserve">גמלאים שאין באפשרותם לשלם את הסכום באמצעות העברה בנקאית מתבקשים לשלם בשיק ולהעבירו למשרד הועד. </w:t>
      </w:r>
      <w:r w:rsidRPr="000528E3">
        <w:rPr>
          <w:rFonts w:ascii="Arial" w:hAnsi="Arial" w:cs="Arial" w:hint="cs"/>
          <w:sz w:val="26"/>
          <w:szCs w:val="26"/>
          <w:u w:val="single"/>
          <w:rtl/>
        </w:rPr>
        <w:t>לא ניתן לשלם במזומן</w:t>
      </w:r>
      <w:r w:rsidRPr="000528E3">
        <w:rPr>
          <w:rFonts w:ascii="Arial" w:hAnsi="Arial" w:cs="Arial" w:hint="cs"/>
          <w:sz w:val="26"/>
          <w:szCs w:val="26"/>
          <w:rtl/>
        </w:rPr>
        <w:t xml:space="preserve">. </w:t>
      </w:r>
    </w:p>
    <w:p w14:paraId="1DBE9C53" w14:textId="77777777" w:rsidR="000528E3" w:rsidRPr="000528E3" w:rsidRDefault="000528E3" w:rsidP="000528E3">
      <w:pPr>
        <w:rPr>
          <w:rFonts w:ascii="Arial" w:hAnsi="Arial" w:cs="Arial"/>
          <w:b/>
          <w:bCs/>
          <w:rtl/>
        </w:rPr>
      </w:pPr>
    </w:p>
    <w:p w14:paraId="347FEA87" w14:textId="77777777" w:rsidR="000528E3" w:rsidRPr="000528E3" w:rsidRDefault="000528E3" w:rsidP="000528E3">
      <w:pPr>
        <w:rPr>
          <w:rFonts w:ascii="Arial" w:hAnsi="Arial" w:cs="Arial"/>
          <w:b/>
          <w:bCs/>
          <w:sz w:val="28"/>
          <w:szCs w:val="28"/>
          <w:rtl/>
        </w:rPr>
      </w:pPr>
      <w:r w:rsidRPr="000528E3">
        <w:rPr>
          <w:rFonts w:ascii="Arial" w:hAnsi="Arial" w:cs="Arial"/>
          <w:b/>
          <w:bCs/>
          <w:sz w:val="28"/>
          <w:szCs w:val="28"/>
          <w:rtl/>
        </w:rPr>
        <w:t xml:space="preserve">טיול חודש ינואר </w:t>
      </w:r>
    </w:p>
    <w:p w14:paraId="2A5516BC" w14:textId="77777777" w:rsidR="000528E3" w:rsidRPr="000528E3" w:rsidRDefault="000528E3" w:rsidP="000528E3">
      <w:pPr>
        <w:rPr>
          <w:rFonts w:ascii="Arial" w:hAnsi="Arial" w:cs="Arial"/>
          <w:b/>
          <w:bCs/>
          <w:sz w:val="28"/>
          <w:szCs w:val="28"/>
          <w:rtl/>
        </w:rPr>
      </w:pPr>
      <w:r w:rsidRPr="000528E3">
        <w:rPr>
          <w:rFonts w:ascii="Arial" w:hAnsi="Arial" w:cs="Arial"/>
          <w:b/>
          <w:bCs/>
          <w:sz w:val="28"/>
          <w:szCs w:val="28"/>
          <w:rtl/>
        </w:rPr>
        <w:t>כפר ע'גר, כפר גלעדי ויאנוש קורצאק יום ד' 18.1.2023</w:t>
      </w:r>
    </w:p>
    <w:p w14:paraId="1D55EE09" w14:textId="77777777" w:rsidR="000528E3" w:rsidRPr="000528E3" w:rsidRDefault="000528E3" w:rsidP="000528E3">
      <w:pPr>
        <w:rPr>
          <w:rFonts w:ascii="Arial" w:hAnsi="Arial" w:cs="Arial"/>
          <w:b/>
          <w:bCs/>
          <w:sz w:val="28"/>
          <w:szCs w:val="28"/>
          <w:rtl/>
        </w:rPr>
      </w:pPr>
    </w:p>
    <w:p w14:paraId="04998A8B" w14:textId="77777777" w:rsidR="000528E3" w:rsidRPr="000528E3" w:rsidRDefault="000528E3" w:rsidP="000528E3">
      <w:pPr>
        <w:pStyle w:val="af2"/>
        <w:numPr>
          <w:ilvl w:val="0"/>
          <w:numId w:val="48"/>
        </w:numPr>
        <w:ind w:left="357" w:hanging="357"/>
        <w:contextualSpacing/>
        <w:rPr>
          <w:rFonts w:ascii="Arial" w:hAnsi="Arial" w:cs="Arial"/>
          <w:sz w:val="26"/>
          <w:szCs w:val="26"/>
        </w:rPr>
      </w:pPr>
      <w:r w:rsidRPr="000528E3">
        <w:rPr>
          <w:rFonts w:ascii="Arial" w:hAnsi="Arial" w:cs="Arial"/>
          <w:sz w:val="26"/>
          <w:szCs w:val="26"/>
          <w:rtl/>
        </w:rPr>
        <w:t>נסיעה לכפר עג'ר כפר חצוי בין לבנון וישראל – כפר שנפתח לאחרונה לביקורי מטיילים.</w:t>
      </w:r>
    </w:p>
    <w:p w14:paraId="11649D9D" w14:textId="77777777" w:rsidR="000528E3" w:rsidRPr="000528E3" w:rsidRDefault="000528E3" w:rsidP="000528E3">
      <w:pPr>
        <w:pStyle w:val="af2"/>
        <w:numPr>
          <w:ilvl w:val="0"/>
          <w:numId w:val="48"/>
        </w:numPr>
        <w:ind w:left="357" w:hanging="357"/>
        <w:contextualSpacing/>
        <w:rPr>
          <w:rFonts w:ascii="Arial" w:hAnsi="Arial" w:cs="Arial"/>
          <w:sz w:val="26"/>
          <w:szCs w:val="26"/>
        </w:rPr>
      </w:pPr>
      <w:r w:rsidRPr="000528E3">
        <w:rPr>
          <w:rFonts w:ascii="Arial" w:hAnsi="Arial" w:cs="Arial"/>
          <w:sz w:val="26"/>
          <w:szCs w:val="26"/>
          <w:rtl/>
        </w:rPr>
        <w:t>סיור מרתק בכפר עג'ר, תוך תצפיות מדהימות אל אפיק החצבאני ואל מדינת לבנון.</w:t>
      </w:r>
    </w:p>
    <w:p w14:paraId="5BFF3C77" w14:textId="77777777" w:rsidR="000528E3" w:rsidRPr="000528E3" w:rsidRDefault="000528E3" w:rsidP="000528E3">
      <w:pPr>
        <w:pStyle w:val="af2"/>
        <w:numPr>
          <w:ilvl w:val="0"/>
          <w:numId w:val="48"/>
        </w:numPr>
        <w:ind w:left="357" w:hanging="357"/>
        <w:contextualSpacing/>
        <w:rPr>
          <w:rFonts w:ascii="Arial" w:hAnsi="Arial" w:cs="Arial"/>
          <w:sz w:val="26"/>
          <w:szCs w:val="26"/>
        </w:rPr>
      </w:pPr>
      <w:r w:rsidRPr="000528E3">
        <w:rPr>
          <w:rFonts w:ascii="Arial" w:hAnsi="Arial" w:cs="Arial"/>
          <w:sz w:val="26"/>
          <w:szCs w:val="26"/>
          <w:rtl/>
        </w:rPr>
        <w:t>סיור ברחובות הכפר והכרות עם תושבי הכפר בני העדה העלווית השיעית.</w:t>
      </w:r>
    </w:p>
    <w:p w14:paraId="69BF966B" w14:textId="77777777" w:rsidR="000528E3" w:rsidRPr="000528E3" w:rsidRDefault="000528E3" w:rsidP="000528E3">
      <w:pPr>
        <w:pStyle w:val="af2"/>
        <w:numPr>
          <w:ilvl w:val="0"/>
          <w:numId w:val="48"/>
        </w:numPr>
        <w:ind w:left="357" w:hanging="357"/>
        <w:contextualSpacing/>
        <w:rPr>
          <w:rFonts w:ascii="Arial" w:hAnsi="Arial" w:cs="Arial"/>
          <w:sz w:val="26"/>
          <w:szCs w:val="26"/>
        </w:rPr>
      </w:pPr>
      <w:r w:rsidRPr="000528E3">
        <w:rPr>
          <w:rFonts w:ascii="Arial" w:hAnsi="Arial" w:cs="Arial"/>
          <w:sz w:val="26"/>
          <w:szCs w:val="26"/>
          <w:rtl/>
        </w:rPr>
        <w:t xml:space="preserve">ארוחת צהריים מלאה ועשירה בגן התעשיה בתל חי (כלולה במחיר הטיול).  </w:t>
      </w:r>
    </w:p>
    <w:p w14:paraId="75FA6401" w14:textId="77777777" w:rsidR="000528E3" w:rsidRPr="000528E3" w:rsidRDefault="000528E3" w:rsidP="000528E3">
      <w:pPr>
        <w:pStyle w:val="af2"/>
        <w:numPr>
          <w:ilvl w:val="0"/>
          <w:numId w:val="48"/>
        </w:numPr>
        <w:ind w:left="357" w:hanging="357"/>
        <w:contextualSpacing/>
        <w:rPr>
          <w:rFonts w:ascii="Arial" w:hAnsi="Arial" w:cs="Arial"/>
          <w:sz w:val="26"/>
          <w:szCs w:val="26"/>
        </w:rPr>
      </w:pPr>
      <w:r w:rsidRPr="000528E3">
        <w:rPr>
          <w:rFonts w:ascii="Arial" w:hAnsi="Arial" w:cs="Arial"/>
          <w:sz w:val="26"/>
          <w:szCs w:val="26"/>
          <w:rtl/>
        </w:rPr>
        <w:t>נסיעה לכפר גלעדי וביקור באתרי כפר גלעדי</w:t>
      </w:r>
      <w:r w:rsidRPr="000528E3">
        <w:rPr>
          <w:rFonts w:ascii="Arial" w:hAnsi="Arial" w:cs="Arial" w:hint="cs"/>
          <w:sz w:val="26"/>
          <w:szCs w:val="26"/>
          <w:rtl/>
        </w:rPr>
        <w:t>.</w:t>
      </w:r>
    </w:p>
    <w:p w14:paraId="21DB721A" w14:textId="77777777" w:rsidR="000528E3" w:rsidRPr="000528E3" w:rsidRDefault="000528E3" w:rsidP="000528E3">
      <w:pPr>
        <w:pStyle w:val="af2"/>
        <w:numPr>
          <w:ilvl w:val="0"/>
          <w:numId w:val="48"/>
        </w:numPr>
        <w:ind w:left="357" w:hanging="357"/>
        <w:contextualSpacing/>
        <w:rPr>
          <w:rFonts w:ascii="Arial" w:hAnsi="Arial" w:cs="Arial"/>
          <w:sz w:val="26"/>
          <w:szCs w:val="26"/>
        </w:rPr>
      </w:pPr>
      <w:r w:rsidRPr="000528E3">
        <w:rPr>
          <w:rFonts w:ascii="Arial" w:hAnsi="Arial" w:cs="Arial"/>
          <w:sz w:val="26"/>
          <w:szCs w:val="26"/>
          <w:rtl/>
        </w:rPr>
        <w:t>בקור בנקודת ההתחלה של השביל החדש שביל יאנוש קורצאק בכפר גלעדי</w:t>
      </w:r>
      <w:r w:rsidRPr="000528E3">
        <w:rPr>
          <w:rFonts w:ascii="Arial" w:hAnsi="Arial" w:cs="Arial" w:hint="cs"/>
          <w:sz w:val="26"/>
          <w:szCs w:val="26"/>
          <w:rtl/>
        </w:rPr>
        <w:t>.</w:t>
      </w:r>
      <w:r w:rsidRPr="000528E3">
        <w:rPr>
          <w:rFonts w:ascii="Arial" w:hAnsi="Arial" w:cs="Arial"/>
          <w:sz w:val="26"/>
          <w:szCs w:val="26"/>
          <w:rtl/>
        </w:rPr>
        <w:t xml:space="preserve">  </w:t>
      </w:r>
    </w:p>
    <w:p w14:paraId="7AB50D1C" w14:textId="77777777" w:rsidR="000528E3" w:rsidRPr="000528E3" w:rsidRDefault="000528E3" w:rsidP="000528E3">
      <w:pPr>
        <w:pStyle w:val="af2"/>
        <w:numPr>
          <w:ilvl w:val="0"/>
          <w:numId w:val="48"/>
        </w:numPr>
        <w:ind w:left="357" w:hanging="357"/>
        <w:contextualSpacing/>
        <w:rPr>
          <w:rFonts w:ascii="Arial" w:hAnsi="Arial" w:cs="Arial"/>
          <w:sz w:val="26"/>
          <w:szCs w:val="26"/>
        </w:rPr>
      </w:pPr>
      <w:r w:rsidRPr="000528E3">
        <w:rPr>
          <w:rFonts w:ascii="Arial" w:hAnsi="Arial" w:cs="Arial"/>
          <w:sz w:val="26"/>
          <w:szCs w:val="26"/>
          <w:rtl/>
        </w:rPr>
        <w:t>ביקור בבית הספר היסודי הישן של כפר גלעדי כאן ביקר יאנוש קורצ</w:t>
      </w:r>
      <w:r w:rsidRPr="000528E3">
        <w:rPr>
          <w:rFonts w:ascii="Arial" w:hAnsi="Arial" w:cs="Arial" w:hint="cs"/>
          <w:sz w:val="26"/>
          <w:szCs w:val="26"/>
          <w:rtl/>
        </w:rPr>
        <w:t>'</w:t>
      </w:r>
      <w:r w:rsidRPr="000528E3">
        <w:rPr>
          <w:rFonts w:ascii="Arial" w:hAnsi="Arial" w:cs="Arial"/>
          <w:sz w:val="26"/>
          <w:szCs w:val="26"/>
          <w:rtl/>
        </w:rPr>
        <w:t>אק בשנת 1936</w:t>
      </w:r>
      <w:r w:rsidRPr="000528E3">
        <w:rPr>
          <w:rFonts w:ascii="Arial" w:hAnsi="Arial" w:cs="Arial" w:hint="cs"/>
          <w:sz w:val="26"/>
          <w:szCs w:val="26"/>
          <w:rtl/>
        </w:rPr>
        <w:t>.</w:t>
      </w:r>
    </w:p>
    <w:p w14:paraId="0EC4D7D2" w14:textId="77777777" w:rsidR="000528E3" w:rsidRPr="000528E3" w:rsidRDefault="000528E3" w:rsidP="000528E3">
      <w:pPr>
        <w:pStyle w:val="af2"/>
        <w:numPr>
          <w:ilvl w:val="0"/>
          <w:numId w:val="48"/>
        </w:numPr>
        <w:ind w:left="357" w:hanging="357"/>
        <w:contextualSpacing/>
        <w:rPr>
          <w:rFonts w:ascii="Arial" w:hAnsi="Arial" w:cs="Arial"/>
          <w:sz w:val="26"/>
          <w:szCs w:val="26"/>
        </w:rPr>
      </w:pPr>
      <w:r w:rsidRPr="000528E3">
        <w:rPr>
          <w:rFonts w:ascii="Arial" w:hAnsi="Arial" w:cs="Arial"/>
          <w:sz w:val="26"/>
          <w:szCs w:val="26"/>
          <w:rtl/>
        </w:rPr>
        <w:t>ביקור והליכה לאורך שביל הלולים סיור בגלריות לאומנות בתי קפה מפגשים עם אומנים</w:t>
      </w:r>
      <w:r w:rsidRPr="000528E3">
        <w:rPr>
          <w:rFonts w:ascii="Arial" w:hAnsi="Arial" w:cs="Arial" w:hint="cs"/>
          <w:sz w:val="26"/>
          <w:szCs w:val="26"/>
          <w:rtl/>
        </w:rPr>
        <w:t>.</w:t>
      </w:r>
    </w:p>
    <w:p w14:paraId="30985574" w14:textId="77777777" w:rsidR="000528E3" w:rsidRPr="000528E3" w:rsidRDefault="00654099" w:rsidP="000528E3">
      <w:pPr>
        <w:pStyle w:val="af2"/>
        <w:numPr>
          <w:ilvl w:val="0"/>
          <w:numId w:val="48"/>
        </w:numPr>
        <w:ind w:left="357" w:hanging="357"/>
        <w:contextualSpacing/>
        <w:rPr>
          <w:rFonts w:ascii="Arial" w:hAnsi="Arial" w:cs="Arial"/>
          <w:sz w:val="26"/>
          <w:szCs w:val="26"/>
        </w:rPr>
      </w:pPr>
      <w:r>
        <w:pict w14:anchorId="22CE62AB">
          <v:shape id="תמונה 1" o:spid="_x0000_s2065" type="#_x0000_t75" style="position:absolute;left:0;text-align:left;margin-left:11.35pt;margin-top:10.85pt;width:199.2pt;height:112.25pt;z-index:-1;visibility:visible" wrapcoords="-94 0 -94 21433 21600 21433 21600 0 -94 0">
            <v:imagedata r:id="rId13" o:title=""/>
            <w10:wrap type="tight"/>
          </v:shape>
        </w:pict>
      </w:r>
      <w:r w:rsidR="000528E3" w:rsidRPr="000528E3">
        <w:rPr>
          <w:rFonts w:ascii="Arial" w:hAnsi="Arial" w:cs="Arial"/>
          <w:sz w:val="26"/>
          <w:szCs w:val="26"/>
          <w:rtl/>
        </w:rPr>
        <w:t>נסיעה חזרה לכיוון צומת גולני ופרידה מהמדריך</w:t>
      </w:r>
      <w:r w:rsidR="000528E3" w:rsidRPr="000528E3">
        <w:rPr>
          <w:rFonts w:ascii="Arial" w:hAnsi="Arial" w:cs="Arial" w:hint="cs"/>
          <w:sz w:val="26"/>
          <w:szCs w:val="26"/>
          <w:rtl/>
        </w:rPr>
        <w:t>.</w:t>
      </w:r>
    </w:p>
    <w:p w14:paraId="5F130587" w14:textId="77777777" w:rsidR="000528E3" w:rsidRPr="005F7AEA" w:rsidRDefault="000528E3" w:rsidP="000528E3">
      <w:pPr>
        <w:rPr>
          <w:rFonts w:ascii="Arial" w:hAnsi="Arial" w:cs="Arial"/>
          <w:sz w:val="26"/>
          <w:szCs w:val="26"/>
          <w:rtl/>
        </w:rPr>
      </w:pPr>
    </w:p>
    <w:p w14:paraId="77C7E355" w14:textId="77777777" w:rsidR="000528E3" w:rsidRPr="00DC5DFC" w:rsidRDefault="000528E3" w:rsidP="000528E3">
      <w:pPr>
        <w:rPr>
          <w:rFonts w:ascii="Arial" w:hAnsi="Arial" w:cs="Arial"/>
          <w:sz w:val="26"/>
          <w:szCs w:val="26"/>
          <w:rtl/>
        </w:rPr>
      </w:pPr>
      <w:r w:rsidRPr="00DC5DFC">
        <w:rPr>
          <w:rFonts w:ascii="Arial" w:hAnsi="Arial" w:cs="Arial" w:hint="cs"/>
          <w:sz w:val="26"/>
          <w:szCs w:val="26"/>
          <w:rtl/>
        </w:rPr>
        <w:t>הסעה לטיול:</w:t>
      </w:r>
    </w:p>
    <w:p w14:paraId="4A69252C" w14:textId="77777777" w:rsidR="000528E3" w:rsidRPr="00DC5DFC" w:rsidRDefault="000528E3" w:rsidP="000528E3">
      <w:pPr>
        <w:rPr>
          <w:rFonts w:ascii="Arial" w:hAnsi="Arial" w:cs="Arial" w:hint="cs"/>
          <w:sz w:val="26"/>
          <w:szCs w:val="26"/>
          <w:rtl/>
        </w:rPr>
      </w:pPr>
      <w:r w:rsidRPr="00DC5DFC">
        <w:rPr>
          <w:rFonts w:ascii="Arial" w:hAnsi="Arial" w:cs="Arial" w:hint="cs"/>
          <w:sz w:val="26"/>
          <w:szCs w:val="26"/>
          <w:rtl/>
        </w:rPr>
        <w:t>0</w:t>
      </w:r>
      <w:r>
        <w:rPr>
          <w:rFonts w:ascii="Arial" w:hAnsi="Arial" w:cs="Arial" w:hint="cs"/>
          <w:sz w:val="26"/>
          <w:szCs w:val="26"/>
          <w:rtl/>
        </w:rPr>
        <w:t>7</w:t>
      </w:r>
      <w:r w:rsidRPr="00DC5DFC">
        <w:rPr>
          <w:rFonts w:ascii="Arial" w:hAnsi="Arial" w:cs="Arial" w:hint="cs"/>
          <w:sz w:val="26"/>
          <w:szCs w:val="26"/>
          <w:rtl/>
        </w:rPr>
        <w:t>:00  - היכל הספורט</w:t>
      </w:r>
    </w:p>
    <w:p w14:paraId="3EC3D509" w14:textId="77777777" w:rsidR="000528E3" w:rsidRPr="00DC5DFC" w:rsidRDefault="000528E3" w:rsidP="000528E3">
      <w:pPr>
        <w:rPr>
          <w:rFonts w:ascii="Arial" w:hAnsi="Arial" w:cs="Arial"/>
          <w:sz w:val="26"/>
          <w:szCs w:val="26"/>
          <w:rtl/>
        </w:rPr>
      </w:pPr>
      <w:r w:rsidRPr="00DC5DFC">
        <w:rPr>
          <w:rFonts w:ascii="Arial" w:hAnsi="Arial" w:cs="Arial" w:hint="cs"/>
          <w:sz w:val="26"/>
          <w:szCs w:val="26"/>
          <w:rtl/>
        </w:rPr>
        <w:t>0</w:t>
      </w:r>
      <w:r>
        <w:rPr>
          <w:rFonts w:ascii="Arial" w:hAnsi="Arial" w:cs="Arial" w:hint="cs"/>
          <w:sz w:val="26"/>
          <w:szCs w:val="26"/>
          <w:rtl/>
        </w:rPr>
        <w:t>7</w:t>
      </w:r>
      <w:r w:rsidRPr="00DC5DFC">
        <w:rPr>
          <w:rFonts w:ascii="Arial" w:hAnsi="Arial" w:cs="Arial" w:hint="cs"/>
          <w:sz w:val="26"/>
          <w:szCs w:val="26"/>
          <w:rtl/>
        </w:rPr>
        <w:t xml:space="preserve">:30 </w:t>
      </w:r>
      <w:r w:rsidRPr="00DC5DFC">
        <w:rPr>
          <w:rFonts w:ascii="Arial" w:hAnsi="Arial" w:cs="Arial"/>
          <w:sz w:val="26"/>
          <w:szCs w:val="26"/>
          <w:rtl/>
        </w:rPr>
        <w:t>–</w:t>
      </w:r>
      <w:r w:rsidRPr="00DC5DFC">
        <w:rPr>
          <w:rFonts w:ascii="Arial" w:hAnsi="Arial" w:cs="Arial" w:hint="cs"/>
          <w:sz w:val="26"/>
          <w:szCs w:val="26"/>
          <w:rtl/>
        </w:rPr>
        <w:t xml:space="preserve"> </w:t>
      </w:r>
      <w:r>
        <w:rPr>
          <w:rFonts w:ascii="Arial" w:hAnsi="Arial" w:cs="Arial" w:hint="cs"/>
          <w:sz w:val="26"/>
          <w:szCs w:val="26"/>
          <w:rtl/>
        </w:rPr>
        <w:t xml:space="preserve"> צומת צבר</w:t>
      </w:r>
    </w:p>
    <w:p w14:paraId="79D0A21E" w14:textId="77777777" w:rsidR="000528E3" w:rsidRPr="00DC5DFC" w:rsidRDefault="000528E3" w:rsidP="000528E3">
      <w:pPr>
        <w:rPr>
          <w:rFonts w:ascii="Arial" w:hAnsi="Arial" w:cs="Arial"/>
          <w:sz w:val="26"/>
          <w:szCs w:val="26"/>
          <w:rtl/>
        </w:rPr>
      </w:pPr>
      <w:r w:rsidRPr="00DC5DFC">
        <w:rPr>
          <w:rFonts w:ascii="Arial" w:hAnsi="Arial" w:cs="Arial" w:hint="cs"/>
          <w:sz w:val="26"/>
          <w:szCs w:val="26"/>
          <w:rtl/>
        </w:rPr>
        <w:t xml:space="preserve">החזרה: </w:t>
      </w:r>
      <w:r>
        <w:rPr>
          <w:rFonts w:ascii="Arial" w:hAnsi="Arial" w:cs="Arial" w:hint="cs"/>
          <w:sz w:val="26"/>
          <w:szCs w:val="26"/>
          <w:rtl/>
        </w:rPr>
        <w:t>19:00</w:t>
      </w:r>
      <w:r w:rsidRPr="00DC5DFC">
        <w:rPr>
          <w:rFonts w:ascii="Arial" w:hAnsi="Arial" w:cs="Arial" w:hint="cs"/>
          <w:sz w:val="26"/>
          <w:szCs w:val="26"/>
          <w:rtl/>
        </w:rPr>
        <w:t xml:space="preserve"> </w:t>
      </w:r>
    </w:p>
    <w:p w14:paraId="53E84FA9" w14:textId="77777777" w:rsidR="000528E3" w:rsidRPr="00DC5DFC" w:rsidRDefault="000528E3" w:rsidP="007F1CF3">
      <w:pPr>
        <w:tabs>
          <w:tab w:val="left" w:pos="1525"/>
        </w:tabs>
        <w:rPr>
          <w:rFonts w:ascii="Arial" w:hAnsi="Arial" w:cs="Arial"/>
          <w:sz w:val="26"/>
          <w:szCs w:val="26"/>
          <w:rtl/>
        </w:rPr>
      </w:pPr>
      <w:r w:rsidRPr="00DC5DFC">
        <w:rPr>
          <w:rFonts w:ascii="Arial" w:hAnsi="Arial" w:cs="Arial" w:hint="cs"/>
          <w:sz w:val="26"/>
          <w:szCs w:val="26"/>
          <w:rtl/>
        </w:rPr>
        <w:t>מחיר הטיול:</w:t>
      </w:r>
      <w:r w:rsidR="007F1CF3">
        <w:rPr>
          <w:rFonts w:ascii="Arial" w:hAnsi="Arial" w:cs="Arial"/>
          <w:sz w:val="26"/>
          <w:szCs w:val="26"/>
          <w:rtl/>
        </w:rPr>
        <w:tab/>
      </w:r>
      <w:r>
        <w:rPr>
          <w:rFonts w:ascii="Arial" w:hAnsi="Arial" w:cs="Arial" w:hint="cs"/>
          <w:sz w:val="26"/>
          <w:szCs w:val="26"/>
          <w:rtl/>
        </w:rPr>
        <w:t>100</w:t>
      </w:r>
      <w:r w:rsidRPr="00DC5DFC">
        <w:rPr>
          <w:rFonts w:ascii="Arial" w:hAnsi="Arial" w:cs="Arial" w:hint="cs"/>
          <w:sz w:val="26"/>
          <w:szCs w:val="26"/>
          <w:rtl/>
        </w:rPr>
        <w:t xml:space="preserve"> ₪ לגמלאי ולבן/ת זוגו</w:t>
      </w:r>
    </w:p>
    <w:p w14:paraId="1244DC7E" w14:textId="77777777" w:rsidR="000528E3" w:rsidRDefault="007F1CF3" w:rsidP="007F1CF3">
      <w:pPr>
        <w:tabs>
          <w:tab w:val="left" w:pos="1525"/>
        </w:tabs>
        <w:rPr>
          <w:rFonts w:ascii="Arial" w:hAnsi="Arial" w:cs="Arial"/>
          <w:b/>
          <w:bCs/>
          <w:sz w:val="26"/>
          <w:szCs w:val="26"/>
          <w:rtl/>
        </w:rPr>
      </w:pPr>
      <w:r>
        <w:rPr>
          <w:rFonts w:ascii="Arial" w:hAnsi="Arial" w:cs="Arial"/>
          <w:sz w:val="26"/>
          <w:szCs w:val="26"/>
          <w:rtl/>
        </w:rPr>
        <w:tab/>
      </w:r>
      <w:r w:rsidR="000528E3">
        <w:rPr>
          <w:rFonts w:ascii="Arial" w:hAnsi="Arial" w:cs="Arial" w:hint="cs"/>
          <w:sz w:val="26"/>
          <w:szCs w:val="26"/>
          <w:rtl/>
        </w:rPr>
        <w:t>170</w:t>
      </w:r>
      <w:r w:rsidR="000528E3" w:rsidRPr="00DC5DFC">
        <w:rPr>
          <w:rFonts w:ascii="Arial" w:hAnsi="Arial" w:cs="Arial" w:hint="cs"/>
          <w:sz w:val="26"/>
          <w:szCs w:val="26"/>
          <w:rtl/>
        </w:rPr>
        <w:t xml:space="preserve"> ₪ לאורח שלישי</w:t>
      </w:r>
    </w:p>
    <w:p w14:paraId="76CB75EF" w14:textId="77777777" w:rsidR="000528E3" w:rsidRDefault="000528E3" w:rsidP="000528E3">
      <w:pPr>
        <w:rPr>
          <w:rFonts w:ascii="Arial" w:hAnsi="Arial" w:cs="Arial" w:hint="cs"/>
          <w:b/>
          <w:bCs/>
          <w:sz w:val="28"/>
          <w:szCs w:val="28"/>
          <w:rtl/>
        </w:rPr>
      </w:pPr>
    </w:p>
    <w:p w14:paraId="76783972" w14:textId="77777777" w:rsidR="002C2BF1" w:rsidRDefault="002C2BF1" w:rsidP="000528E3">
      <w:pPr>
        <w:jc w:val="center"/>
        <w:rPr>
          <w:rFonts w:ascii="Arial" w:hAnsi="Arial" w:cs="Arial"/>
          <w:b/>
          <w:bCs/>
          <w:sz w:val="36"/>
          <w:szCs w:val="36"/>
          <w:rtl/>
        </w:rPr>
      </w:pPr>
    </w:p>
    <w:p w14:paraId="7D40D2B5" w14:textId="77777777" w:rsidR="000528E3" w:rsidRPr="002C2BF1" w:rsidRDefault="000528E3" w:rsidP="000528E3">
      <w:pPr>
        <w:jc w:val="center"/>
        <w:rPr>
          <w:rFonts w:ascii="Arial" w:hAnsi="Arial" w:cs="Arial"/>
          <w:b/>
          <w:bCs/>
          <w:sz w:val="32"/>
          <w:szCs w:val="32"/>
          <w:rtl/>
        </w:rPr>
      </w:pPr>
      <w:r w:rsidRPr="002C2BF1">
        <w:rPr>
          <w:rFonts w:ascii="Arial" w:hAnsi="Arial" w:cs="Arial" w:hint="cs"/>
          <w:b/>
          <w:bCs/>
          <w:sz w:val="32"/>
          <w:szCs w:val="32"/>
          <w:rtl/>
        </w:rPr>
        <w:t>גמלאים ונפגשים</w:t>
      </w:r>
    </w:p>
    <w:p w14:paraId="3AE0532E" w14:textId="77777777" w:rsidR="000528E3" w:rsidRPr="00965F7B" w:rsidRDefault="000528E3" w:rsidP="000528E3">
      <w:pPr>
        <w:jc w:val="center"/>
        <w:rPr>
          <w:rFonts w:ascii="Arial" w:hAnsi="Arial" w:cs="Arial"/>
          <w:b/>
          <w:bCs/>
          <w:color w:val="000000"/>
          <w:sz w:val="26"/>
          <w:szCs w:val="26"/>
          <w:bdr w:val="none" w:sz="0" w:space="0" w:color="auto" w:frame="1"/>
          <w:rtl/>
        </w:rPr>
      </w:pPr>
      <w:r>
        <w:rPr>
          <w:rFonts w:ascii="Arial" w:hAnsi="Arial" w:cs="Arial" w:hint="cs"/>
          <w:b/>
          <w:bCs/>
          <w:color w:val="000000"/>
          <w:sz w:val="26"/>
          <w:szCs w:val="26"/>
          <w:bdr w:val="none" w:sz="0" w:space="0" w:color="auto" w:frame="1"/>
          <w:rtl/>
        </w:rPr>
        <w:t>יום ד'</w:t>
      </w:r>
      <w:r w:rsidRPr="00965F7B">
        <w:rPr>
          <w:rFonts w:ascii="Arial" w:hAnsi="Arial" w:cs="Arial" w:hint="cs"/>
          <w:b/>
          <w:bCs/>
          <w:color w:val="000000"/>
          <w:sz w:val="26"/>
          <w:szCs w:val="26"/>
          <w:bdr w:val="none" w:sz="0" w:space="0" w:color="auto" w:frame="1"/>
          <w:rtl/>
        </w:rPr>
        <w:t xml:space="preserve">, </w:t>
      </w:r>
      <w:r>
        <w:rPr>
          <w:rFonts w:ascii="Arial" w:hAnsi="Arial" w:cs="Arial" w:hint="cs"/>
          <w:b/>
          <w:bCs/>
          <w:color w:val="000000"/>
          <w:sz w:val="26"/>
          <w:szCs w:val="26"/>
          <w:bdr w:val="none" w:sz="0" w:space="0" w:color="auto" w:frame="1"/>
          <w:rtl/>
        </w:rPr>
        <w:t xml:space="preserve">11.1.2023 </w:t>
      </w:r>
      <w:r w:rsidRPr="00965F7B">
        <w:rPr>
          <w:rFonts w:ascii="Arial" w:hAnsi="Arial" w:cs="Arial"/>
          <w:b/>
          <w:bCs/>
          <w:color w:val="000000"/>
          <w:sz w:val="26"/>
          <w:szCs w:val="26"/>
          <w:bdr w:val="none" w:sz="0" w:space="0" w:color="auto" w:frame="1"/>
          <w:rtl/>
        </w:rPr>
        <w:t xml:space="preserve">בשעה 17:00 </w:t>
      </w:r>
      <w:r>
        <w:rPr>
          <w:rFonts w:ascii="Arial" w:hAnsi="Arial" w:cs="Arial" w:hint="cs"/>
          <w:b/>
          <w:bCs/>
          <w:color w:val="000000"/>
          <w:sz w:val="26"/>
          <w:szCs w:val="26"/>
          <w:bdr w:val="none" w:sz="0" w:space="0" w:color="auto" w:frame="1"/>
          <w:rtl/>
        </w:rPr>
        <w:t>במצפור</w:t>
      </w:r>
    </w:p>
    <w:p w14:paraId="4AE3D511" w14:textId="77777777" w:rsidR="000528E3" w:rsidRDefault="000528E3" w:rsidP="000528E3">
      <w:pPr>
        <w:bidi w:val="0"/>
        <w:rPr>
          <w:rFonts w:ascii="Arial" w:hAnsi="Arial" w:cs="Arial"/>
          <w:b/>
          <w:bCs/>
          <w:sz w:val="28"/>
          <w:szCs w:val="28"/>
        </w:rPr>
      </w:pPr>
    </w:p>
    <w:p w14:paraId="2171C059" w14:textId="77777777" w:rsidR="000528E3" w:rsidRPr="002E6D5D" w:rsidRDefault="000528E3" w:rsidP="000528E3">
      <w:pPr>
        <w:rPr>
          <w:rFonts w:ascii="Arial" w:hAnsi="Arial" w:cs="Arial"/>
          <w:sz w:val="26"/>
          <w:szCs w:val="26"/>
          <w:rtl/>
        </w:rPr>
      </w:pPr>
      <w:r w:rsidRPr="002E6D5D">
        <w:rPr>
          <w:rFonts w:ascii="Arial" w:hAnsi="Arial" w:cs="Arial"/>
          <w:sz w:val="26"/>
          <w:szCs w:val="26"/>
          <w:rtl/>
        </w:rPr>
        <w:t>"</w:t>
      </w:r>
      <w:r w:rsidRPr="002E6D5D">
        <w:rPr>
          <w:rFonts w:ascii="Arial" w:hAnsi="Arial" w:cs="Arial"/>
          <w:b/>
          <w:bCs/>
          <w:sz w:val="26"/>
          <w:szCs w:val="26"/>
          <w:u w:val="single"/>
          <w:rtl/>
        </w:rPr>
        <w:t>גימלת הסיעוד של הביטוח הלאומי</w:t>
      </w:r>
      <w:r w:rsidRPr="002E6D5D">
        <w:rPr>
          <w:rFonts w:ascii="Arial" w:hAnsi="Arial" w:cs="Arial"/>
          <w:sz w:val="26"/>
          <w:szCs w:val="26"/>
          <w:rtl/>
        </w:rPr>
        <w:t xml:space="preserve">" </w:t>
      </w:r>
      <w:r w:rsidRPr="002E6D5D">
        <w:rPr>
          <w:rFonts w:ascii="Arial" w:hAnsi="Arial" w:cs="Arial" w:hint="cs"/>
          <w:sz w:val="26"/>
          <w:szCs w:val="26"/>
          <w:rtl/>
        </w:rPr>
        <w:t>-</w:t>
      </w:r>
      <w:r>
        <w:rPr>
          <w:rFonts w:ascii="Arial" w:hAnsi="Arial" w:cs="Arial" w:hint="cs"/>
          <w:sz w:val="26"/>
          <w:szCs w:val="26"/>
          <w:rtl/>
        </w:rPr>
        <w:t xml:space="preserve"> </w:t>
      </w:r>
      <w:r w:rsidRPr="002E6D5D">
        <w:rPr>
          <w:rFonts w:ascii="Arial" w:hAnsi="Arial" w:cs="Arial" w:hint="cs"/>
          <w:sz w:val="26"/>
          <w:szCs w:val="26"/>
          <w:rtl/>
        </w:rPr>
        <w:t xml:space="preserve">הרצאתו של עמיחי כץ, רכז קשרי קהילה בחברת </w:t>
      </w:r>
      <w:r>
        <w:rPr>
          <w:rFonts w:ascii="Arial" w:hAnsi="Arial" w:cs="Arial"/>
          <w:sz w:val="26"/>
          <w:szCs w:val="26"/>
        </w:rPr>
        <w:t>Manpower Care</w:t>
      </w:r>
      <w:r>
        <w:rPr>
          <w:rFonts w:ascii="Arial" w:hAnsi="Arial" w:cs="Arial" w:hint="cs"/>
          <w:sz w:val="26"/>
          <w:szCs w:val="26"/>
          <w:rtl/>
        </w:rPr>
        <w:t xml:space="preserve">, </w:t>
      </w:r>
      <w:r w:rsidRPr="002E6D5D">
        <w:rPr>
          <w:rFonts w:ascii="Arial" w:hAnsi="Arial" w:cs="Arial"/>
          <w:sz w:val="26"/>
          <w:szCs w:val="26"/>
          <w:rtl/>
        </w:rPr>
        <w:t>או כפי ש</w:t>
      </w:r>
      <w:r w:rsidRPr="002E6D5D">
        <w:rPr>
          <w:rFonts w:ascii="Arial" w:hAnsi="Arial" w:cs="Arial" w:hint="cs"/>
          <w:sz w:val="26"/>
          <w:szCs w:val="26"/>
          <w:rtl/>
        </w:rPr>
        <w:t>הוא</w:t>
      </w:r>
      <w:r w:rsidRPr="002E6D5D">
        <w:rPr>
          <w:rFonts w:ascii="Arial" w:hAnsi="Arial" w:cs="Arial"/>
          <w:sz w:val="26"/>
          <w:szCs w:val="26"/>
          <w:rtl/>
        </w:rPr>
        <w:t xml:space="preserve"> מגדיר זאת</w:t>
      </w:r>
      <w:r>
        <w:rPr>
          <w:rFonts w:ascii="Arial" w:hAnsi="Arial" w:cs="Arial" w:hint="cs"/>
          <w:sz w:val="26"/>
          <w:szCs w:val="26"/>
          <w:rtl/>
        </w:rPr>
        <w:t>:</w:t>
      </w:r>
      <w:r w:rsidRPr="002E6D5D">
        <w:rPr>
          <w:rFonts w:ascii="Arial" w:hAnsi="Arial" w:cs="Arial"/>
          <w:sz w:val="26"/>
          <w:szCs w:val="26"/>
          <w:rtl/>
        </w:rPr>
        <w:t xml:space="preserve"> "דע את זכויותיך, וכל מה שרציתם לדעת על גמלת הסיעוד, של הביטוח הלאומי". </w:t>
      </w:r>
    </w:p>
    <w:p w14:paraId="23ECE1A3" w14:textId="77777777" w:rsidR="000528E3" w:rsidRPr="002E6D5D" w:rsidRDefault="000528E3" w:rsidP="000528E3">
      <w:pPr>
        <w:rPr>
          <w:rFonts w:ascii="Arial" w:hAnsi="Arial" w:cs="Arial"/>
          <w:sz w:val="26"/>
          <w:szCs w:val="26"/>
          <w:rtl/>
        </w:rPr>
      </w:pPr>
      <w:r w:rsidRPr="002E6D5D">
        <w:rPr>
          <w:rFonts w:ascii="Arial" w:hAnsi="Arial" w:cs="Arial"/>
          <w:sz w:val="26"/>
          <w:szCs w:val="26"/>
          <w:rtl/>
        </w:rPr>
        <w:t>הציבור הרחב אינו מודע בד"כ, לזכויות להן הוא זכאי במ</w:t>
      </w:r>
      <w:r>
        <w:rPr>
          <w:rFonts w:ascii="Arial" w:hAnsi="Arial" w:cs="Arial"/>
          <w:sz w:val="26"/>
          <w:szCs w:val="26"/>
          <w:rtl/>
        </w:rPr>
        <w:t>סגרת גמלת הסיעוד מהביטוח הלאומי</w:t>
      </w:r>
      <w:r>
        <w:rPr>
          <w:rFonts w:ascii="Arial" w:hAnsi="Arial" w:cs="Arial" w:hint="cs"/>
          <w:sz w:val="26"/>
          <w:szCs w:val="26"/>
          <w:rtl/>
        </w:rPr>
        <w:t>,</w:t>
      </w:r>
      <w:r w:rsidRPr="002E6D5D">
        <w:rPr>
          <w:rFonts w:ascii="Arial" w:hAnsi="Arial" w:cs="Arial" w:hint="cs"/>
          <w:sz w:val="26"/>
          <w:szCs w:val="26"/>
          <w:rtl/>
        </w:rPr>
        <w:t xml:space="preserve"> </w:t>
      </w:r>
      <w:r w:rsidRPr="002E6D5D">
        <w:rPr>
          <w:rFonts w:ascii="Arial" w:hAnsi="Arial" w:cs="Arial"/>
          <w:sz w:val="26"/>
          <w:szCs w:val="26"/>
          <w:rtl/>
        </w:rPr>
        <w:t xml:space="preserve">בעיקר לאחר השינויים המשמעותיים שחלו בזכויות, מאז נובמבר 2018. המטרה להנגיש ולהפיץ את המידע לאזרחים הוותיקים בראש ובראשונה, </w:t>
      </w:r>
      <w:r>
        <w:rPr>
          <w:rFonts w:ascii="Arial" w:hAnsi="Arial" w:cs="Arial"/>
          <w:sz w:val="26"/>
          <w:szCs w:val="26"/>
          <w:rtl/>
        </w:rPr>
        <w:t>אך גם לבני המשפחות הסועדים אותם</w:t>
      </w:r>
      <w:r w:rsidRPr="002E6D5D">
        <w:rPr>
          <w:rFonts w:ascii="Arial" w:hAnsi="Arial" w:cs="Arial"/>
          <w:sz w:val="26"/>
          <w:szCs w:val="26"/>
          <w:rtl/>
        </w:rPr>
        <w:t xml:space="preserve">. </w:t>
      </w:r>
    </w:p>
    <w:p w14:paraId="5198F2BF" w14:textId="77777777" w:rsidR="000528E3" w:rsidRPr="002E6D5D" w:rsidRDefault="000528E3" w:rsidP="000528E3">
      <w:pPr>
        <w:rPr>
          <w:rFonts w:ascii="Arial" w:hAnsi="Arial" w:cs="Arial"/>
          <w:sz w:val="26"/>
          <w:szCs w:val="26"/>
        </w:rPr>
      </w:pPr>
      <w:r w:rsidRPr="002E6D5D">
        <w:rPr>
          <w:rFonts w:ascii="Arial" w:hAnsi="Arial" w:cs="Arial"/>
          <w:sz w:val="26"/>
          <w:szCs w:val="26"/>
          <w:rtl/>
        </w:rPr>
        <w:t>הנושאים בהן תעסוק ההרצאה: מהי גמלת סיעוד, מי זכאי לגמלת סיעוד,</w:t>
      </w:r>
      <w:r>
        <w:rPr>
          <w:rFonts w:ascii="Arial" w:hAnsi="Arial" w:cs="Arial" w:hint="cs"/>
          <w:sz w:val="26"/>
          <w:szCs w:val="26"/>
          <w:rtl/>
        </w:rPr>
        <w:t xml:space="preserve"> </w:t>
      </w:r>
      <w:r w:rsidRPr="002E6D5D">
        <w:rPr>
          <w:rFonts w:ascii="Arial" w:hAnsi="Arial" w:cs="Arial"/>
          <w:sz w:val="26"/>
          <w:szCs w:val="26"/>
          <w:rtl/>
        </w:rPr>
        <w:t>כיצד מגישים בקשה לגמלת סיעוד, מהו מבחן תלות, רמות השרות, המרת שעות לכסף, טיפול ע"י בני משפחה</w:t>
      </w:r>
      <w:r>
        <w:rPr>
          <w:rFonts w:ascii="Arial" w:hAnsi="Arial" w:cs="Arial" w:hint="cs"/>
          <w:sz w:val="26"/>
          <w:szCs w:val="26"/>
          <w:rtl/>
        </w:rPr>
        <w:t>,</w:t>
      </w:r>
      <w:r w:rsidRPr="002E6D5D">
        <w:rPr>
          <w:rFonts w:ascii="Arial" w:hAnsi="Arial" w:cs="Arial" w:hint="cs"/>
          <w:sz w:val="26"/>
          <w:szCs w:val="26"/>
          <w:rtl/>
        </w:rPr>
        <w:t xml:space="preserve"> </w:t>
      </w:r>
      <w:r w:rsidRPr="002E6D5D">
        <w:rPr>
          <w:rFonts w:ascii="Arial" w:hAnsi="Arial" w:cs="Arial"/>
          <w:sz w:val="26"/>
          <w:szCs w:val="26"/>
          <w:rtl/>
        </w:rPr>
        <w:t>מחויבות חברות הסי</w:t>
      </w:r>
      <w:r>
        <w:rPr>
          <w:rFonts w:ascii="Arial" w:hAnsi="Arial" w:cs="Arial"/>
          <w:sz w:val="26"/>
          <w:szCs w:val="26"/>
          <w:rtl/>
        </w:rPr>
        <w:t>עוד למקבלי השרות</w:t>
      </w:r>
      <w:r w:rsidRPr="002E6D5D">
        <w:rPr>
          <w:rFonts w:ascii="Arial" w:hAnsi="Arial" w:cs="Arial"/>
          <w:sz w:val="26"/>
          <w:szCs w:val="26"/>
          <w:rtl/>
        </w:rPr>
        <w:t xml:space="preserve"> ועוד</w:t>
      </w:r>
      <w:r w:rsidRPr="002E6D5D">
        <w:rPr>
          <w:rFonts w:ascii="Arial" w:hAnsi="Arial" w:cs="Arial" w:hint="cs"/>
          <w:sz w:val="26"/>
          <w:szCs w:val="26"/>
          <w:rtl/>
        </w:rPr>
        <w:t>.</w:t>
      </w:r>
    </w:p>
    <w:p w14:paraId="73A55CA1" w14:textId="77777777" w:rsidR="000528E3" w:rsidRDefault="000528E3" w:rsidP="000528E3">
      <w:pPr>
        <w:pStyle w:val="af2"/>
        <w:ind w:left="0"/>
        <w:rPr>
          <w:rFonts w:cs="Arial"/>
          <w:b/>
          <w:bCs/>
          <w:sz w:val="28"/>
          <w:szCs w:val="28"/>
          <w:rtl/>
        </w:rPr>
      </w:pPr>
    </w:p>
    <w:p w14:paraId="29DF8520" w14:textId="77777777" w:rsidR="000528E3" w:rsidRDefault="0017337E" w:rsidP="000528E3">
      <w:pPr>
        <w:pStyle w:val="af2"/>
        <w:ind w:left="0"/>
        <w:rPr>
          <w:rFonts w:cs="Arial"/>
          <w:b/>
          <w:bCs/>
          <w:sz w:val="28"/>
          <w:szCs w:val="28"/>
          <w:rtl/>
        </w:rPr>
      </w:pPr>
      <w:r>
        <w:pict w14:anchorId="62AC0067">
          <v:shape id="תמונה 2" o:spid="_x0000_s2062" type="#_x0000_t75" alt="תמונה שמכילה פרח, צמח, זר פרחים&#10;&#10;התיאור נוצר באופן אוטומטי" style="position:absolute;left:0;text-align:left;margin-left:22.25pt;margin-top:10.35pt;width:120.1pt;height:130.85pt;rotation:-1359868fd;z-index:-5;visibility:visible;mso-position-horizontal-relative:margin" wrapcoords="-148 0 -148 21464 21600 21464 21600 0 -148 0">
            <v:imagedata r:id="rId14" o:title="תמונה שמכילה פרח, צמח, זר פרחים&#10;&#10;התיאור נוצר באופן אוטומטי"/>
            <w10:wrap type="tight" anchorx="margin"/>
          </v:shape>
        </w:pict>
      </w:r>
    </w:p>
    <w:p w14:paraId="7F02E12E" w14:textId="77777777" w:rsidR="000528E3" w:rsidRDefault="000528E3" w:rsidP="000528E3">
      <w:pPr>
        <w:pStyle w:val="af2"/>
        <w:ind w:left="0"/>
        <w:rPr>
          <w:rFonts w:ascii="Arial" w:hAnsi="Arial" w:cs="Arial"/>
          <w:sz w:val="28"/>
          <w:szCs w:val="28"/>
          <w:rtl/>
        </w:rPr>
      </w:pPr>
      <w:r w:rsidRPr="008A3520">
        <w:rPr>
          <w:rFonts w:cs="Arial" w:hint="cs"/>
          <w:b/>
          <w:bCs/>
          <w:sz w:val="28"/>
          <w:szCs w:val="28"/>
          <w:rtl/>
        </w:rPr>
        <w:t xml:space="preserve">ברכות לילידי חודש </w:t>
      </w:r>
      <w:r>
        <w:rPr>
          <w:rFonts w:ascii="Arial" w:hAnsi="Arial" w:cs="Arial" w:hint="cs"/>
          <w:b/>
          <w:bCs/>
          <w:sz w:val="28"/>
          <w:szCs w:val="28"/>
          <w:rtl/>
        </w:rPr>
        <w:t>דצמבר</w:t>
      </w:r>
    </w:p>
    <w:p w14:paraId="2C85A9A2" w14:textId="77777777" w:rsidR="000528E3" w:rsidRPr="00E50225" w:rsidRDefault="000528E3" w:rsidP="000528E3">
      <w:pPr>
        <w:pStyle w:val="af2"/>
        <w:ind w:left="0"/>
        <w:rPr>
          <w:rFonts w:ascii="Arial" w:hAnsi="Arial" w:cs="Arial"/>
          <w:sz w:val="26"/>
          <w:szCs w:val="26"/>
          <w:rtl/>
        </w:rPr>
      </w:pPr>
      <w:r w:rsidRPr="00E50225">
        <w:rPr>
          <w:rFonts w:ascii="Arial" w:hAnsi="Arial" w:cs="Arial" w:hint="cs"/>
          <w:sz w:val="26"/>
          <w:szCs w:val="26"/>
          <w:rtl/>
        </w:rPr>
        <w:t>בלובורודוב לאוניד, גונן עליזה, דן קרניה, השביט סימונה, ויינטראוב מרים, וינקלר מיקי, ירקוני שולה, לביא רות, ספז ז'נט, ענבל אבי, פריד רות, קרפ דניאל, רם נאוה, שמילוביץ מריאנה.</w:t>
      </w:r>
    </w:p>
    <w:p w14:paraId="1EC97283" w14:textId="77777777" w:rsidR="000528E3" w:rsidRDefault="000528E3" w:rsidP="000528E3">
      <w:pPr>
        <w:rPr>
          <w:rFonts w:cs="Arial"/>
          <w:b/>
          <w:bCs/>
          <w:sz w:val="28"/>
          <w:szCs w:val="28"/>
          <w:rtl/>
        </w:rPr>
      </w:pPr>
    </w:p>
    <w:p w14:paraId="313ACA15" w14:textId="77777777" w:rsidR="000528E3" w:rsidRPr="008A3520" w:rsidRDefault="000528E3" w:rsidP="000528E3">
      <w:pPr>
        <w:rPr>
          <w:rFonts w:cs="Arial"/>
          <w:b/>
          <w:bCs/>
          <w:sz w:val="28"/>
          <w:szCs w:val="28"/>
          <w:rtl/>
        </w:rPr>
      </w:pPr>
      <w:r w:rsidRPr="008A3520">
        <w:rPr>
          <w:rFonts w:cs="Arial" w:hint="cs"/>
          <w:b/>
          <w:bCs/>
          <w:sz w:val="28"/>
          <w:szCs w:val="28"/>
          <w:rtl/>
        </w:rPr>
        <w:t>יצירת קשר</w:t>
      </w:r>
    </w:p>
    <w:p w14:paraId="37674DD6" w14:textId="77777777" w:rsidR="000528E3" w:rsidRDefault="000528E3" w:rsidP="000528E3">
      <w:pPr>
        <w:pStyle w:val="af2"/>
        <w:ind w:left="0"/>
        <w:rPr>
          <w:rFonts w:ascii="Arial" w:hAnsi="Arial" w:cs="Arial"/>
          <w:b/>
          <w:bCs/>
          <w:sz w:val="26"/>
          <w:szCs w:val="26"/>
          <w:rtl/>
        </w:rPr>
      </w:pPr>
    </w:p>
    <w:p w14:paraId="1121EC27" w14:textId="77777777" w:rsidR="000528E3" w:rsidRPr="00796921" w:rsidRDefault="000528E3" w:rsidP="000528E3">
      <w:pPr>
        <w:pStyle w:val="af2"/>
        <w:ind w:left="0"/>
        <w:rPr>
          <w:rFonts w:ascii="Arial" w:hAnsi="Arial" w:cs="Arial"/>
          <w:sz w:val="26"/>
          <w:szCs w:val="26"/>
        </w:rPr>
      </w:pPr>
      <w:r w:rsidRPr="00796921">
        <w:rPr>
          <w:rFonts w:ascii="Arial" w:hAnsi="Arial" w:cs="Arial"/>
          <w:b/>
          <w:bCs/>
          <w:sz w:val="26"/>
          <w:szCs w:val="26"/>
          <w:rtl/>
        </w:rPr>
        <w:t>שעות פתיחה משרד הועד</w:t>
      </w:r>
      <w:r w:rsidRPr="00796921">
        <w:rPr>
          <w:rFonts w:ascii="Arial" w:hAnsi="Arial" w:cs="Arial"/>
          <w:sz w:val="26"/>
          <w:szCs w:val="26"/>
          <w:rtl/>
        </w:rPr>
        <w:t xml:space="preserve"> - בימים א-ד בשעות 13:00-8:</w:t>
      </w:r>
      <w:r w:rsidRPr="00796921">
        <w:rPr>
          <w:rFonts w:ascii="Arial" w:hAnsi="Arial" w:cs="Arial" w:hint="cs"/>
          <w:sz w:val="26"/>
          <w:szCs w:val="26"/>
          <w:rtl/>
        </w:rPr>
        <w:t>3</w:t>
      </w:r>
      <w:r w:rsidRPr="00796921">
        <w:rPr>
          <w:rFonts w:ascii="Arial" w:hAnsi="Arial" w:cs="Arial"/>
          <w:sz w:val="26"/>
          <w:szCs w:val="26"/>
          <w:rtl/>
        </w:rPr>
        <w:t xml:space="preserve">0. </w:t>
      </w:r>
    </w:p>
    <w:p w14:paraId="5D6D4CBD" w14:textId="77777777" w:rsidR="000528E3" w:rsidRPr="00796921" w:rsidRDefault="000528E3" w:rsidP="000528E3">
      <w:pPr>
        <w:pStyle w:val="af2"/>
        <w:ind w:left="0"/>
        <w:rPr>
          <w:rFonts w:ascii="Arial" w:hAnsi="Arial" w:cs="Arial"/>
          <w:sz w:val="26"/>
          <w:szCs w:val="26"/>
        </w:rPr>
      </w:pPr>
      <w:r w:rsidRPr="00796921">
        <w:rPr>
          <w:rFonts w:ascii="Arial" w:hAnsi="Arial" w:cs="Arial"/>
          <w:sz w:val="26"/>
          <w:szCs w:val="26"/>
          <w:rtl/>
        </w:rPr>
        <w:t xml:space="preserve">קבלת קהל בימים אלה בשעות 12:00-10:00. </w:t>
      </w:r>
    </w:p>
    <w:p w14:paraId="4525CDD2" w14:textId="77777777" w:rsidR="000528E3" w:rsidRPr="004870B4" w:rsidRDefault="000528E3" w:rsidP="000528E3">
      <w:pPr>
        <w:pStyle w:val="af2"/>
        <w:ind w:left="0"/>
        <w:rPr>
          <w:rFonts w:ascii="Arial" w:hAnsi="Arial" w:cs="Arial"/>
          <w:sz w:val="22"/>
          <w:szCs w:val="22"/>
        </w:rPr>
      </w:pPr>
      <w:r w:rsidRPr="004870B4">
        <w:rPr>
          <w:rFonts w:ascii="Arial" w:hAnsi="Arial" w:cs="Arial" w:hint="cs"/>
          <w:b/>
          <w:bCs/>
          <w:sz w:val="22"/>
          <w:szCs w:val="22"/>
          <w:rtl/>
        </w:rPr>
        <w:t>טל.</w:t>
      </w:r>
      <w:r>
        <w:rPr>
          <w:rFonts w:ascii="Arial" w:hAnsi="Arial" w:cs="Arial" w:hint="cs"/>
          <w:b/>
          <w:bCs/>
          <w:sz w:val="22"/>
          <w:szCs w:val="22"/>
          <w:rtl/>
        </w:rPr>
        <w:t>:</w:t>
      </w:r>
      <w:r w:rsidRPr="004870B4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DC6B16">
        <w:rPr>
          <w:rFonts w:ascii="Arial" w:hAnsi="Arial" w:cs="Arial" w:hint="cs"/>
          <w:sz w:val="26"/>
          <w:szCs w:val="26"/>
          <w:rtl/>
        </w:rPr>
        <w:t>04-8240055</w:t>
      </w:r>
      <w:r>
        <w:rPr>
          <w:rFonts w:ascii="Arial" w:hAnsi="Arial" w:cs="Arial" w:hint="cs"/>
          <w:sz w:val="26"/>
          <w:szCs w:val="26"/>
          <w:rtl/>
        </w:rPr>
        <w:t xml:space="preserve"> </w:t>
      </w:r>
    </w:p>
    <w:p w14:paraId="5655BEFD" w14:textId="77777777" w:rsidR="000528E3" w:rsidRPr="004870B4" w:rsidRDefault="000528E3" w:rsidP="000528E3">
      <w:pPr>
        <w:pStyle w:val="af2"/>
        <w:ind w:left="0"/>
        <w:rPr>
          <w:rFonts w:ascii="Arial" w:hAnsi="Arial" w:cs="Arial"/>
          <w:sz w:val="22"/>
          <w:szCs w:val="22"/>
        </w:rPr>
      </w:pPr>
      <w:r w:rsidRPr="004870B4">
        <w:rPr>
          <w:rFonts w:ascii="Arial" w:hAnsi="Arial" w:cs="Arial" w:hint="cs"/>
          <w:b/>
          <w:bCs/>
          <w:sz w:val="22"/>
          <w:szCs w:val="22"/>
          <w:rtl/>
        </w:rPr>
        <w:t>פקס:</w:t>
      </w:r>
      <w:r w:rsidRPr="004870B4">
        <w:rPr>
          <w:rFonts w:ascii="Arial" w:hAnsi="Arial" w:cs="Arial" w:hint="cs"/>
          <w:sz w:val="22"/>
          <w:szCs w:val="22"/>
          <w:rtl/>
        </w:rPr>
        <w:t xml:space="preserve"> </w:t>
      </w:r>
      <w:r w:rsidRPr="00DC6B16">
        <w:rPr>
          <w:rFonts w:ascii="Arial" w:hAnsi="Arial" w:cs="Arial" w:hint="cs"/>
          <w:sz w:val="26"/>
          <w:szCs w:val="26"/>
          <w:rtl/>
        </w:rPr>
        <w:t>04-8288252</w:t>
      </w:r>
    </w:p>
    <w:p w14:paraId="328CD79D" w14:textId="77777777" w:rsidR="000528E3" w:rsidRDefault="000528E3" w:rsidP="000528E3">
      <w:pPr>
        <w:pStyle w:val="af2"/>
        <w:ind w:left="0"/>
        <w:rPr>
          <w:rFonts w:ascii="Arial" w:hAnsi="Arial" w:cs="Arial"/>
          <w:sz w:val="22"/>
          <w:szCs w:val="22"/>
          <w:rtl/>
        </w:rPr>
      </w:pPr>
    </w:p>
    <w:p w14:paraId="6038647F" w14:textId="77777777" w:rsidR="000528E3" w:rsidRPr="00796921" w:rsidRDefault="000528E3" w:rsidP="000528E3">
      <w:pPr>
        <w:pStyle w:val="af2"/>
        <w:ind w:left="0"/>
        <w:rPr>
          <w:rFonts w:ascii="Arial" w:hAnsi="Arial" w:cs="Arial"/>
          <w:sz w:val="26"/>
          <w:szCs w:val="26"/>
          <w:rtl/>
        </w:rPr>
      </w:pPr>
      <w:r w:rsidRPr="00796921">
        <w:rPr>
          <w:rFonts w:ascii="Arial" w:hAnsi="Arial" w:cs="Arial"/>
          <w:b/>
          <w:bCs/>
          <w:sz w:val="26"/>
          <w:szCs w:val="26"/>
          <w:rtl/>
        </w:rPr>
        <w:t xml:space="preserve">מייל </w:t>
      </w:r>
      <w:r>
        <w:rPr>
          <w:rFonts w:ascii="Arial" w:hAnsi="Arial" w:cs="Arial" w:hint="cs"/>
          <w:sz w:val="26"/>
          <w:szCs w:val="26"/>
          <w:rtl/>
        </w:rPr>
        <w:t xml:space="preserve">  </w:t>
      </w:r>
      <w:r w:rsidRPr="00796921">
        <w:rPr>
          <w:rFonts w:ascii="Arial" w:hAnsi="Arial" w:cs="Arial"/>
          <w:sz w:val="26"/>
          <w:szCs w:val="26"/>
          <w:rtl/>
        </w:rPr>
        <w:t xml:space="preserve">– </w:t>
      </w:r>
      <w:hyperlink r:id="rId15" w:history="1">
        <w:r w:rsidRPr="00796921">
          <w:rPr>
            <w:rStyle w:val="Hyperlink"/>
            <w:rFonts w:ascii="Arial" w:hAnsi="Arial" w:cs="Arial"/>
            <w:sz w:val="26"/>
            <w:szCs w:val="26"/>
          </w:rPr>
          <w:t>vgimlaei@univ.haifa.ac.il</w:t>
        </w:r>
      </w:hyperlink>
      <w:r w:rsidRPr="00796921">
        <w:rPr>
          <w:rFonts w:ascii="Arial" w:hAnsi="Arial" w:cs="Arial"/>
          <w:sz w:val="26"/>
          <w:szCs w:val="26"/>
        </w:rPr>
        <w:tab/>
      </w:r>
    </w:p>
    <w:p w14:paraId="6E743A65" w14:textId="77777777" w:rsidR="000528E3" w:rsidRPr="00140264" w:rsidRDefault="000528E3" w:rsidP="000528E3">
      <w:pPr>
        <w:pStyle w:val="af2"/>
        <w:ind w:left="0"/>
        <w:rPr>
          <w:rFonts w:ascii="Arial" w:hAnsi="Arial" w:cs="Arial"/>
          <w:sz w:val="22"/>
          <w:szCs w:val="22"/>
        </w:rPr>
      </w:pPr>
      <w:r w:rsidRPr="00835DBA">
        <w:rPr>
          <w:rFonts w:ascii="Arial" w:hAnsi="Arial" w:cs="Arial" w:hint="cs"/>
          <w:b/>
          <w:bCs/>
          <w:sz w:val="26"/>
          <w:szCs w:val="26"/>
          <w:rtl/>
        </w:rPr>
        <w:t>אתר הועד באינטרנט</w:t>
      </w:r>
      <w:r>
        <w:rPr>
          <w:rFonts w:ascii="Arial" w:hAnsi="Arial" w:cs="Arial" w:hint="cs"/>
          <w:b/>
          <w:bCs/>
          <w:sz w:val="26"/>
          <w:szCs w:val="26"/>
          <w:rtl/>
        </w:rPr>
        <w:t xml:space="preserve"> -</w:t>
      </w:r>
      <w:r w:rsidRPr="004870B4">
        <w:rPr>
          <w:rFonts w:ascii="Arial" w:hAnsi="Arial" w:cs="Arial" w:hint="cs"/>
          <w:sz w:val="22"/>
          <w:szCs w:val="22"/>
          <w:rtl/>
        </w:rPr>
        <w:t xml:space="preserve">  </w:t>
      </w:r>
      <w:hyperlink r:id="rId16" w:history="1">
        <w:r w:rsidRPr="00835DBA">
          <w:rPr>
            <w:rStyle w:val="Hyperlink"/>
            <w:rFonts w:ascii="Arial" w:hAnsi="Arial" w:cs="Arial"/>
            <w:sz w:val="26"/>
            <w:szCs w:val="26"/>
          </w:rPr>
          <w:t>https://vgimlaei.haifa.ac.il</w:t>
        </w:r>
        <w:r w:rsidRPr="00835DBA">
          <w:rPr>
            <w:rStyle w:val="Hyperlink"/>
            <w:rFonts w:ascii="Arial" w:hAnsi="Arial" w:cs="Arial"/>
            <w:sz w:val="26"/>
            <w:szCs w:val="26"/>
            <w:rtl/>
          </w:rPr>
          <w:t>/</w:t>
        </w:r>
      </w:hyperlink>
    </w:p>
    <w:p w14:paraId="7BF121DC" w14:textId="77777777" w:rsidR="000528E3" w:rsidRPr="008C2560" w:rsidRDefault="000528E3" w:rsidP="000528E3">
      <w:pPr>
        <w:rPr>
          <w:rFonts w:ascii="Arial" w:hAnsi="Arial" w:cs="Arial"/>
          <w:sz w:val="26"/>
          <w:szCs w:val="26"/>
        </w:rPr>
      </w:pPr>
      <w:r w:rsidRPr="008C2560">
        <w:rPr>
          <w:rFonts w:ascii="Arial" w:hAnsi="Arial" w:cs="Arial" w:hint="cs"/>
          <w:sz w:val="26"/>
          <w:szCs w:val="26"/>
          <w:rtl/>
        </w:rPr>
        <w:t>כדי להקל ולייעל את</w:t>
      </w:r>
      <w:r w:rsidRPr="008C2560">
        <w:rPr>
          <w:rFonts w:ascii="Arial" w:hAnsi="Arial" w:cs="Arial"/>
          <w:sz w:val="26"/>
          <w:szCs w:val="26"/>
          <w:rtl/>
        </w:rPr>
        <w:t xml:space="preserve"> הטיפול בענייני כספים, </w:t>
      </w:r>
      <w:r w:rsidRPr="008C2560">
        <w:rPr>
          <w:rFonts w:ascii="Arial" w:hAnsi="Arial" w:cs="Arial" w:hint="cs"/>
          <w:sz w:val="26"/>
          <w:szCs w:val="26"/>
          <w:rtl/>
        </w:rPr>
        <w:t xml:space="preserve">החברים מתבקשים </w:t>
      </w:r>
      <w:r w:rsidRPr="008C2560">
        <w:rPr>
          <w:rFonts w:ascii="Arial" w:hAnsi="Arial" w:cs="Arial"/>
          <w:sz w:val="26"/>
          <w:szCs w:val="26"/>
          <w:rtl/>
        </w:rPr>
        <w:t xml:space="preserve">לבצע תשלומים באמצעות העברה בנקאית לחשבון הארגון. </w:t>
      </w:r>
    </w:p>
    <w:p w14:paraId="6CACE7C9" w14:textId="77777777" w:rsidR="000528E3" w:rsidRDefault="000528E3" w:rsidP="000528E3">
      <w:pPr>
        <w:pStyle w:val="af2"/>
        <w:ind w:left="0"/>
        <w:rPr>
          <w:rFonts w:ascii="Arial" w:hAnsi="Arial" w:cs="Arial"/>
          <w:sz w:val="26"/>
          <w:szCs w:val="26"/>
          <w:rtl/>
        </w:rPr>
      </w:pPr>
    </w:p>
    <w:p w14:paraId="4044F564" w14:textId="77777777" w:rsidR="000528E3" w:rsidRPr="00E56EE4" w:rsidRDefault="000528E3" w:rsidP="000528E3">
      <w:pPr>
        <w:pStyle w:val="af2"/>
        <w:ind w:left="0"/>
        <w:rPr>
          <w:rFonts w:ascii="Arial" w:hAnsi="Arial" w:cs="Arial"/>
          <w:sz w:val="26"/>
          <w:szCs w:val="26"/>
        </w:rPr>
      </w:pPr>
      <w:r w:rsidRPr="00E56EE4">
        <w:rPr>
          <w:rFonts w:ascii="Arial" w:hAnsi="Arial" w:cs="Arial" w:hint="cs"/>
          <w:sz w:val="26"/>
          <w:szCs w:val="26"/>
          <w:rtl/>
        </w:rPr>
        <w:t xml:space="preserve">להלן פרטי חשבון הבנק של ארגון גמלאי האוניברסיטה: </w:t>
      </w:r>
    </w:p>
    <w:p w14:paraId="3086E268" w14:textId="77777777" w:rsidR="000528E3" w:rsidRPr="00E56EE4" w:rsidRDefault="000528E3" w:rsidP="000528E3">
      <w:pPr>
        <w:pStyle w:val="af2"/>
        <w:ind w:left="0"/>
        <w:rPr>
          <w:rFonts w:ascii="Arial" w:hAnsi="Arial" w:cs="Arial"/>
          <w:sz w:val="26"/>
          <w:szCs w:val="26"/>
          <w:rtl/>
        </w:rPr>
      </w:pPr>
      <w:r w:rsidRPr="00E56EE4">
        <w:rPr>
          <w:rFonts w:ascii="Arial" w:hAnsi="Arial" w:cs="Arial" w:hint="cs"/>
          <w:sz w:val="26"/>
          <w:szCs w:val="26"/>
          <w:rtl/>
        </w:rPr>
        <w:t xml:space="preserve">בנק </w:t>
      </w:r>
      <w:r w:rsidRPr="00E56EE4">
        <w:rPr>
          <w:rFonts w:ascii="Arial" w:hAnsi="Arial" w:cs="Arial"/>
          <w:sz w:val="26"/>
          <w:szCs w:val="26"/>
          <w:rtl/>
        </w:rPr>
        <w:t>–</w:t>
      </w:r>
      <w:r w:rsidRPr="00E56EE4">
        <w:rPr>
          <w:rFonts w:ascii="Arial" w:hAnsi="Arial" w:cs="Arial" w:hint="cs"/>
          <w:sz w:val="26"/>
          <w:szCs w:val="26"/>
          <w:rtl/>
        </w:rPr>
        <w:t xml:space="preserve"> 04 (יהב)</w:t>
      </w:r>
    </w:p>
    <w:p w14:paraId="41A88AE5" w14:textId="77777777" w:rsidR="000528E3" w:rsidRPr="00E56EE4" w:rsidRDefault="000528E3" w:rsidP="000528E3">
      <w:pPr>
        <w:pStyle w:val="af2"/>
        <w:ind w:left="0"/>
        <w:rPr>
          <w:rFonts w:ascii="Arial" w:hAnsi="Arial" w:cs="Arial"/>
          <w:sz w:val="26"/>
          <w:szCs w:val="26"/>
          <w:rtl/>
        </w:rPr>
      </w:pPr>
      <w:r w:rsidRPr="00E56EE4">
        <w:rPr>
          <w:rFonts w:ascii="Arial" w:hAnsi="Arial" w:cs="Arial" w:hint="cs"/>
          <w:sz w:val="26"/>
          <w:szCs w:val="26"/>
          <w:rtl/>
        </w:rPr>
        <w:t xml:space="preserve">סניף </w:t>
      </w:r>
      <w:r w:rsidRPr="00E56EE4">
        <w:rPr>
          <w:rFonts w:ascii="Arial" w:hAnsi="Arial" w:cs="Arial"/>
          <w:sz w:val="26"/>
          <w:szCs w:val="26"/>
          <w:rtl/>
        </w:rPr>
        <w:t>–</w:t>
      </w:r>
      <w:r w:rsidRPr="00E56EE4">
        <w:rPr>
          <w:rFonts w:ascii="Arial" w:hAnsi="Arial" w:cs="Arial" w:hint="cs"/>
          <w:sz w:val="26"/>
          <w:szCs w:val="26"/>
          <w:rtl/>
        </w:rPr>
        <w:t xml:space="preserve"> 311</w:t>
      </w:r>
    </w:p>
    <w:p w14:paraId="79E5483B" w14:textId="77777777" w:rsidR="000528E3" w:rsidRDefault="000528E3" w:rsidP="000528E3">
      <w:pPr>
        <w:pStyle w:val="af2"/>
        <w:ind w:left="0"/>
        <w:rPr>
          <w:rFonts w:cs="Arial"/>
          <w:b/>
          <w:bCs/>
          <w:sz w:val="28"/>
          <w:szCs w:val="28"/>
          <w:rtl/>
        </w:rPr>
      </w:pPr>
      <w:r w:rsidRPr="00E56EE4">
        <w:rPr>
          <w:rFonts w:ascii="Arial" w:hAnsi="Arial" w:cs="Arial" w:hint="cs"/>
          <w:sz w:val="26"/>
          <w:szCs w:val="26"/>
          <w:rtl/>
        </w:rPr>
        <w:t xml:space="preserve">מס' ח-ן </w:t>
      </w:r>
      <w:r>
        <w:rPr>
          <w:rFonts w:ascii="Arial" w:hAnsi="Arial" w:cs="Arial"/>
          <w:sz w:val="26"/>
          <w:szCs w:val="26"/>
          <w:rtl/>
        </w:rPr>
        <w:t>–</w:t>
      </w:r>
      <w:r w:rsidRPr="00E56EE4">
        <w:rPr>
          <w:rFonts w:ascii="Arial" w:hAnsi="Arial" w:cs="Arial" w:hint="cs"/>
          <w:sz w:val="26"/>
          <w:szCs w:val="26"/>
          <w:rtl/>
        </w:rPr>
        <w:t xml:space="preserve"> 116469</w:t>
      </w:r>
    </w:p>
    <w:p w14:paraId="6C1105DA" w14:textId="77777777" w:rsidR="000528E3" w:rsidRDefault="000528E3" w:rsidP="000528E3">
      <w:pPr>
        <w:rPr>
          <w:rFonts w:cs="Arial"/>
          <w:b/>
          <w:bCs/>
          <w:sz w:val="28"/>
          <w:szCs w:val="28"/>
          <w:rtl/>
        </w:rPr>
      </w:pPr>
    </w:p>
    <w:p w14:paraId="641A774D" w14:textId="77777777" w:rsidR="000528E3" w:rsidRPr="007F1CF3" w:rsidRDefault="007F1CF3" w:rsidP="000528E3">
      <w:pPr>
        <w:jc w:val="center"/>
        <w:rPr>
          <w:rFonts w:ascii="Arial" w:hAnsi="Arial" w:cs="Arial"/>
          <w:b/>
          <w:bCs/>
          <w:sz w:val="32"/>
          <w:szCs w:val="32"/>
          <w:rtl/>
        </w:rPr>
      </w:pPr>
      <w:r>
        <w:rPr>
          <w:rFonts w:ascii="Arial" w:hAnsi="Arial" w:cs="Arial"/>
          <w:b/>
          <w:bCs/>
          <w:sz w:val="36"/>
          <w:szCs w:val="36"/>
          <w:rtl/>
        </w:rPr>
        <w:br w:type="page"/>
      </w:r>
      <w:r w:rsidR="000528E3" w:rsidRPr="007F1CF3">
        <w:rPr>
          <w:rFonts w:ascii="Arial" w:hAnsi="Arial" w:cs="Arial"/>
          <w:b/>
          <w:bCs/>
          <w:sz w:val="32"/>
          <w:szCs w:val="32"/>
          <w:rtl/>
        </w:rPr>
        <w:lastRenderedPageBreak/>
        <w:t>גמלאים מבשלים ואופים</w:t>
      </w:r>
    </w:p>
    <w:p w14:paraId="665FAF98" w14:textId="77777777" w:rsidR="000528E3" w:rsidRPr="007F1CF3" w:rsidRDefault="000528E3" w:rsidP="000528E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7F1CF3">
        <w:rPr>
          <w:rFonts w:ascii="Arial" w:hAnsi="Arial" w:cs="Arial"/>
          <w:b/>
          <w:bCs/>
          <w:sz w:val="28"/>
          <w:szCs w:val="28"/>
          <w:rtl/>
        </w:rPr>
        <w:t>פשטידת</w:t>
      </w:r>
      <w:r w:rsidRPr="007F1CF3">
        <w:rPr>
          <w:rFonts w:ascii="Arial" w:hAnsi="Arial" w:cs="Arial"/>
          <w:b/>
          <w:bCs/>
          <w:sz w:val="28"/>
          <w:szCs w:val="28"/>
        </w:rPr>
        <w:t xml:space="preserve"> </w:t>
      </w:r>
      <w:r w:rsidRPr="007F1CF3">
        <w:rPr>
          <w:rFonts w:ascii="Arial" w:hAnsi="Arial" w:cs="Arial"/>
          <w:b/>
          <w:bCs/>
          <w:sz w:val="28"/>
          <w:szCs w:val="28"/>
          <w:rtl/>
        </w:rPr>
        <w:t>פסטה</w:t>
      </w:r>
      <w:r w:rsidRPr="007F1CF3">
        <w:rPr>
          <w:rFonts w:ascii="Arial" w:hAnsi="Arial" w:cs="Arial"/>
          <w:b/>
          <w:bCs/>
          <w:sz w:val="28"/>
          <w:szCs w:val="28"/>
        </w:rPr>
        <w:t xml:space="preserve"> </w:t>
      </w:r>
      <w:r w:rsidRPr="007F1CF3">
        <w:rPr>
          <w:rFonts w:ascii="Arial" w:hAnsi="Arial" w:cs="Arial"/>
          <w:b/>
          <w:bCs/>
          <w:sz w:val="28"/>
          <w:szCs w:val="28"/>
          <w:rtl/>
        </w:rPr>
        <w:t>ופטריות</w:t>
      </w:r>
    </w:p>
    <w:p w14:paraId="7FE04643" w14:textId="77777777" w:rsidR="000528E3" w:rsidRPr="00F03B73" w:rsidRDefault="000528E3" w:rsidP="000528E3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F03B73">
        <w:rPr>
          <w:rFonts w:ascii="Arial" w:hAnsi="Arial" w:cs="Arial"/>
          <w:b/>
          <w:bCs/>
          <w:sz w:val="28"/>
          <w:szCs w:val="28"/>
          <w:rtl/>
        </w:rPr>
        <w:t>מאת: מירי גולני</w:t>
      </w:r>
    </w:p>
    <w:p w14:paraId="59F475B2" w14:textId="77777777" w:rsidR="000528E3" w:rsidRPr="00F03B73" w:rsidRDefault="000528E3" w:rsidP="000528E3">
      <w:pPr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  <w:rtl/>
        </w:rPr>
      </w:pPr>
    </w:p>
    <w:p w14:paraId="12540329" w14:textId="77777777" w:rsidR="000528E3" w:rsidRPr="00F03B73" w:rsidRDefault="000528E3" w:rsidP="000528E3">
      <w:pPr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</w:rPr>
      </w:pPr>
      <w:r w:rsidRPr="002C2BF1">
        <w:rPr>
          <w:rFonts w:ascii="Arial" w:hAnsi="Arial" w:cs="Arial"/>
          <w:noProof/>
          <w:sz w:val="30"/>
          <w:szCs w:val="30"/>
        </w:rPr>
        <w:pict w14:anchorId="7B9857CA">
          <v:shape id="Picture 9726" o:spid="_x0000_s2061" type="#_x0000_t75" style="position:absolute;left:0;text-align:left;margin-left:55.45pt;margin-top:10.7pt;width:171.55pt;height:137.05pt;z-index:4;visibility:visible;mso-width-relative:margin;mso-height-relative:margin" o:allowoverlap="f">
            <v:imagedata r:id="rId17" o:title=""/>
            <w10:wrap type="square"/>
          </v:shape>
        </w:pict>
      </w:r>
      <w:r w:rsidRPr="002C2BF1">
        <w:rPr>
          <w:rFonts w:ascii="Arial" w:hAnsi="Arial" w:cs="Arial"/>
          <w:b/>
          <w:bCs/>
          <w:sz w:val="30"/>
          <w:szCs w:val="30"/>
          <w:rtl/>
        </w:rPr>
        <w:t>מצרכים</w:t>
      </w:r>
    </w:p>
    <w:p w14:paraId="3C09F909" w14:textId="77777777" w:rsidR="000528E3" w:rsidRPr="00F03B73" w:rsidRDefault="000528E3" w:rsidP="000528E3">
      <w:pPr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  <w:r w:rsidRPr="00F03B73">
        <w:rPr>
          <w:rFonts w:ascii="Arial" w:hAnsi="Arial" w:cs="Arial"/>
          <w:sz w:val="26"/>
          <w:szCs w:val="26"/>
        </w:rPr>
        <w:t>200</w:t>
      </w:r>
      <w:r w:rsidRPr="00F03B73">
        <w:rPr>
          <w:rFonts w:ascii="Arial" w:hAnsi="Arial" w:cs="Arial"/>
          <w:sz w:val="26"/>
          <w:szCs w:val="26"/>
          <w:rtl/>
        </w:rPr>
        <w:t xml:space="preserve"> גרם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פסטה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מיני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מקרוני</w:t>
      </w:r>
      <w:r w:rsidRPr="00F03B73">
        <w:rPr>
          <w:rFonts w:ascii="Arial" w:hAnsi="Arial" w:cs="Arial"/>
          <w:sz w:val="26"/>
          <w:szCs w:val="26"/>
        </w:rPr>
        <w:t>-</w:t>
      </w:r>
      <w:r w:rsidRPr="00F03B73">
        <w:rPr>
          <w:rFonts w:ascii="Arial" w:hAnsi="Arial" w:cs="Arial"/>
          <w:sz w:val="26"/>
          <w:szCs w:val="26"/>
          <w:rtl/>
        </w:rPr>
        <w:t>אסם</w:t>
      </w:r>
    </w:p>
    <w:p w14:paraId="65A3B080" w14:textId="77777777" w:rsidR="000528E3" w:rsidRPr="00F03B73" w:rsidRDefault="000528E3" w:rsidP="000528E3">
      <w:pPr>
        <w:autoSpaceDE w:val="0"/>
        <w:autoSpaceDN w:val="0"/>
        <w:adjustRightInd w:val="0"/>
        <w:rPr>
          <w:rFonts w:ascii="Arial" w:hAnsi="Arial" w:cs="Arial"/>
          <w:sz w:val="26"/>
          <w:szCs w:val="26"/>
          <w:rtl/>
        </w:rPr>
      </w:pPr>
      <w:r w:rsidRPr="00F03B73">
        <w:rPr>
          <w:rFonts w:ascii="Arial" w:hAnsi="Arial" w:cs="Arial"/>
          <w:sz w:val="26"/>
          <w:szCs w:val="26"/>
        </w:rPr>
        <w:t>2</w:t>
      </w:r>
      <w:r w:rsidRPr="00F03B73">
        <w:rPr>
          <w:rFonts w:ascii="Arial" w:hAnsi="Arial" w:cs="Arial"/>
          <w:sz w:val="26"/>
          <w:szCs w:val="26"/>
          <w:rtl/>
        </w:rPr>
        <w:t xml:space="preserve"> בצלים</w:t>
      </w:r>
    </w:p>
    <w:p w14:paraId="53B6FD5C" w14:textId="77777777" w:rsidR="000528E3" w:rsidRPr="00F03B73" w:rsidRDefault="000528E3" w:rsidP="000528E3">
      <w:pPr>
        <w:autoSpaceDE w:val="0"/>
        <w:autoSpaceDN w:val="0"/>
        <w:adjustRightInd w:val="0"/>
        <w:rPr>
          <w:rFonts w:ascii="Arial" w:hAnsi="Arial" w:cs="Arial"/>
          <w:sz w:val="26"/>
          <w:szCs w:val="26"/>
          <w:rtl/>
        </w:rPr>
      </w:pPr>
      <w:r w:rsidRPr="00F03B73">
        <w:rPr>
          <w:rFonts w:ascii="Arial" w:hAnsi="Arial" w:cs="Arial"/>
          <w:sz w:val="26"/>
          <w:szCs w:val="26"/>
        </w:rPr>
        <w:t xml:space="preserve"> 2</w:t>
      </w:r>
      <w:r w:rsidRPr="00F03B73">
        <w:rPr>
          <w:rFonts w:ascii="Arial" w:hAnsi="Arial" w:cs="Arial"/>
          <w:sz w:val="26"/>
          <w:szCs w:val="26"/>
          <w:rtl/>
        </w:rPr>
        <w:t>שיני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שום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כתושות</w:t>
      </w:r>
    </w:p>
    <w:p w14:paraId="2E228A9D" w14:textId="77777777" w:rsidR="000528E3" w:rsidRPr="00F03B73" w:rsidRDefault="000528E3" w:rsidP="000528E3">
      <w:pPr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  <w:r w:rsidRPr="00F03B73">
        <w:rPr>
          <w:rFonts w:ascii="Arial" w:hAnsi="Arial" w:cs="Arial"/>
          <w:sz w:val="26"/>
          <w:szCs w:val="26"/>
        </w:rPr>
        <w:t>1</w:t>
      </w:r>
      <w:r w:rsidRPr="00F03B73">
        <w:rPr>
          <w:rFonts w:ascii="Arial" w:hAnsi="Arial" w:cs="Arial"/>
          <w:sz w:val="26"/>
          <w:szCs w:val="26"/>
          <w:rtl/>
        </w:rPr>
        <w:t xml:space="preserve"> כפית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אורגנו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יבש</w:t>
      </w:r>
    </w:p>
    <w:p w14:paraId="7E2C7ADA" w14:textId="77777777" w:rsidR="000528E3" w:rsidRPr="00F03B73" w:rsidRDefault="000528E3" w:rsidP="000528E3">
      <w:pPr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  <w:r w:rsidRPr="00F03B73">
        <w:rPr>
          <w:rFonts w:ascii="Arial" w:hAnsi="Arial" w:cs="Arial"/>
          <w:sz w:val="26"/>
          <w:szCs w:val="26"/>
        </w:rPr>
        <w:t>1</w:t>
      </w:r>
      <w:r w:rsidRPr="00F03B73">
        <w:rPr>
          <w:rFonts w:ascii="Arial" w:hAnsi="Arial" w:cs="Arial"/>
          <w:sz w:val="26"/>
          <w:szCs w:val="26"/>
          <w:rtl/>
        </w:rPr>
        <w:t xml:space="preserve"> סלסלת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פטריות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שמפניון</w:t>
      </w:r>
    </w:p>
    <w:p w14:paraId="0B720AE3" w14:textId="77777777" w:rsidR="000528E3" w:rsidRPr="00F03B73" w:rsidRDefault="000528E3" w:rsidP="000528E3">
      <w:pPr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  <w:r w:rsidRPr="00F03B73">
        <w:rPr>
          <w:rFonts w:ascii="Arial" w:hAnsi="Arial" w:cs="Arial"/>
          <w:sz w:val="26"/>
          <w:szCs w:val="26"/>
        </w:rPr>
        <w:t xml:space="preserve"> 1</w:t>
      </w:r>
      <w:r w:rsidRPr="00F03B73">
        <w:rPr>
          <w:rFonts w:ascii="Arial" w:hAnsi="Arial" w:cs="Arial"/>
          <w:sz w:val="26"/>
          <w:szCs w:val="26"/>
          <w:rtl/>
        </w:rPr>
        <w:t>קוטג</w:t>
      </w:r>
      <w:r w:rsidRPr="00F03B73">
        <w:rPr>
          <w:rFonts w:ascii="Arial" w:hAnsi="Arial" w:cs="Arial"/>
          <w:sz w:val="26"/>
          <w:szCs w:val="26"/>
        </w:rPr>
        <w:t xml:space="preserve"> 9% </w:t>
      </w:r>
    </w:p>
    <w:p w14:paraId="31186C86" w14:textId="77777777" w:rsidR="000528E3" w:rsidRPr="00F03B73" w:rsidRDefault="000528E3" w:rsidP="000528E3">
      <w:pPr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  <w:r w:rsidRPr="00F03B73">
        <w:rPr>
          <w:rFonts w:ascii="Arial" w:hAnsi="Arial" w:cs="Arial"/>
          <w:sz w:val="26"/>
          <w:szCs w:val="26"/>
        </w:rPr>
        <w:t>150</w:t>
      </w:r>
      <w:r w:rsidRPr="00F03B73">
        <w:rPr>
          <w:rFonts w:ascii="Arial" w:hAnsi="Arial" w:cs="Arial"/>
          <w:sz w:val="26"/>
          <w:szCs w:val="26"/>
          <w:rtl/>
        </w:rPr>
        <w:t xml:space="preserve"> גרם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גבינת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פיקורינו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או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טל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עמק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מגוררת</w:t>
      </w:r>
    </w:p>
    <w:p w14:paraId="11082427" w14:textId="77777777" w:rsidR="000528E3" w:rsidRPr="00F03B73" w:rsidRDefault="000528E3" w:rsidP="000528E3">
      <w:pPr>
        <w:autoSpaceDE w:val="0"/>
        <w:autoSpaceDN w:val="0"/>
        <w:adjustRightInd w:val="0"/>
        <w:rPr>
          <w:rFonts w:ascii="Arial" w:hAnsi="Arial" w:cs="Arial"/>
          <w:sz w:val="26"/>
          <w:szCs w:val="26"/>
          <w:rtl/>
        </w:rPr>
      </w:pPr>
      <w:r w:rsidRPr="00F03B73">
        <w:rPr>
          <w:rFonts w:ascii="Arial" w:hAnsi="Arial" w:cs="Arial"/>
          <w:sz w:val="26"/>
          <w:szCs w:val="26"/>
        </w:rPr>
        <w:t xml:space="preserve"> 50</w:t>
      </w:r>
      <w:r w:rsidRPr="00F03B73">
        <w:rPr>
          <w:rFonts w:ascii="Arial" w:hAnsi="Arial" w:cs="Arial"/>
          <w:sz w:val="26"/>
          <w:szCs w:val="26"/>
          <w:rtl/>
        </w:rPr>
        <w:t>גרם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גבינה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בולגרית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מגוררת</w:t>
      </w:r>
      <w:r w:rsidRPr="00F03B73">
        <w:rPr>
          <w:rFonts w:ascii="Arial" w:hAnsi="Arial" w:cs="Arial"/>
          <w:noProof/>
          <w:sz w:val="26"/>
          <w:szCs w:val="26"/>
        </w:rPr>
        <w:t xml:space="preserve"> </w:t>
      </w:r>
    </w:p>
    <w:p w14:paraId="005FACFC" w14:textId="77777777" w:rsidR="000528E3" w:rsidRPr="00F03B73" w:rsidRDefault="000528E3" w:rsidP="000528E3">
      <w:pPr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  <w:r w:rsidRPr="00F03B73">
        <w:rPr>
          <w:rFonts w:ascii="Arial" w:hAnsi="Arial" w:cs="Arial"/>
          <w:sz w:val="26"/>
          <w:szCs w:val="26"/>
        </w:rPr>
        <w:t>1</w:t>
      </w:r>
      <w:r w:rsidRPr="00F03B73">
        <w:rPr>
          <w:rFonts w:ascii="Arial" w:hAnsi="Arial" w:cs="Arial"/>
          <w:sz w:val="26"/>
          <w:szCs w:val="26"/>
          <w:rtl/>
        </w:rPr>
        <w:t xml:space="preserve"> קופסא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שמנת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 xml:space="preserve">לבישול </w:t>
      </w:r>
      <w:r w:rsidRPr="00F03B73">
        <w:rPr>
          <w:rFonts w:ascii="Arial" w:hAnsi="Arial" w:cs="Arial"/>
          <w:sz w:val="26"/>
          <w:szCs w:val="26"/>
        </w:rPr>
        <w:t>38%</w:t>
      </w:r>
    </w:p>
    <w:p w14:paraId="717BF797" w14:textId="77777777" w:rsidR="000528E3" w:rsidRPr="00F03B73" w:rsidRDefault="000528E3" w:rsidP="000528E3">
      <w:pPr>
        <w:autoSpaceDE w:val="0"/>
        <w:autoSpaceDN w:val="0"/>
        <w:adjustRightInd w:val="0"/>
        <w:rPr>
          <w:rFonts w:ascii="Arial" w:hAnsi="Arial" w:cs="Arial"/>
          <w:sz w:val="26"/>
          <w:szCs w:val="26"/>
          <w:rtl/>
        </w:rPr>
      </w:pPr>
      <w:r w:rsidRPr="00F03B73">
        <w:rPr>
          <w:rFonts w:ascii="Arial" w:hAnsi="Arial" w:cs="Arial"/>
          <w:sz w:val="26"/>
          <w:szCs w:val="26"/>
        </w:rPr>
        <w:t>3</w:t>
      </w:r>
      <w:r w:rsidRPr="00F03B73">
        <w:rPr>
          <w:rFonts w:ascii="Arial" w:hAnsi="Arial" w:cs="Arial"/>
          <w:sz w:val="26"/>
          <w:szCs w:val="26"/>
          <w:rtl/>
        </w:rPr>
        <w:t xml:space="preserve"> ביצים</w:t>
      </w:r>
    </w:p>
    <w:p w14:paraId="3BD656F7" w14:textId="77777777" w:rsidR="000528E3" w:rsidRPr="00F03B73" w:rsidRDefault="000528E3" w:rsidP="000528E3">
      <w:pPr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  <w:r w:rsidRPr="00F03B73">
        <w:rPr>
          <w:rFonts w:ascii="Arial" w:hAnsi="Arial" w:cs="Arial"/>
          <w:sz w:val="26"/>
          <w:szCs w:val="26"/>
        </w:rPr>
        <w:t xml:space="preserve"> 1½</w:t>
      </w:r>
      <w:r w:rsidRPr="00F03B73">
        <w:rPr>
          <w:rFonts w:ascii="Arial" w:hAnsi="Arial" w:cs="Arial"/>
          <w:sz w:val="26"/>
          <w:szCs w:val="26"/>
          <w:rtl/>
        </w:rPr>
        <w:t>כפות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קמח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תופח</w:t>
      </w:r>
    </w:p>
    <w:p w14:paraId="28D31461" w14:textId="77777777" w:rsidR="000528E3" w:rsidRPr="00F03B73" w:rsidRDefault="000528E3" w:rsidP="000528E3">
      <w:pPr>
        <w:autoSpaceDE w:val="0"/>
        <w:autoSpaceDN w:val="0"/>
        <w:adjustRightInd w:val="0"/>
        <w:rPr>
          <w:rFonts w:ascii="Arial" w:hAnsi="Arial" w:cs="Arial"/>
          <w:b/>
          <w:bCs/>
          <w:sz w:val="36"/>
          <w:szCs w:val="36"/>
          <w:rtl/>
        </w:rPr>
      </w:pPr>
    </w:p>
    <w:p w14:paraId="44C18E20" w14:textId="77777777" w:rsidR="000528E3" w:rsidRPr="002C2BF1" w:rsidRDefault="000528E3" w:rsidP="000528E3">
      <w:pPr>
        <w:autoSpaceDE w:val="0"/>
        <w:autoSpaceDN w:val="0"/>
        <w:adjustRightInd w:val="0"/>
        <w:rPr>
          <w:rFonts w:ascii="Arial" w:hAnsi="Arial" w:cs="Arial"/>
          <w:b/>
          <w:bCs/>
          <w:sz w:val="30"/>
          <w:szCs w:val="30"/>
          <w:rtl/>
        </w:rPr>
      </w:pPr>
      <w:r w:rsidRPr="002C2BF1">
        <w:rPr>
          <w:rFonts w:ascii="Arial" w:hAnsi="Arial" w:cs="Arial"/>
          <w:b/>
          <w:bCs/>
          <w:sz w:val="30"/>
          <w:szCs w:val="30"/>
          <w:rtl/>
        </w:rPr>
        <w:t>אופן</w:t>
      </w:r>
      <w:r w:rsidRPr="002C2BF1">
        <w:rPr>
          <w:rFonts w:ascii="Arial" w:hAnsi="Arial" w:cs="Arial"/>
          <w:b/>
          <w:bCs/>
          <w:sz w:val="30"/>
          <w:szCs w:val="30"/>
        </w:rPr>
        <w:t xml:space="preserve"> </w:t>
      </w:r>
      <w:r w:rsidRPr="002C2BF1">
        <w:rPr>
          <w:rFonts w:ascii="Arial" w:hAnsi="Arial" w:cs="Arial"/>
          <w:b/>
          <w:bCs/>
          <w:sz w:val="30"/>
          <w:szCs w:val="30"/>
          <w:rtl/>
        </w:rPr>
        <w:t>ההכנה</w:t>
      </w:r>
    </w:p>
    <w:p w14:paraId="50764701" w14:textId="77777777" w:rsidR="000528E3" w:rsidRPr="00F03B73" w:rsidRDefault="000528E3" w:rsidP="000528E3">
      <w:pPr>
        <w:pStyle w:val="af2"/>
        <w:numPr>
          <w:ilvl w:val="0"/>
          <w:numId w:val="49"/>
        </w:numPr>
        <w:autoSpaceDE w:val="0"/>
        <w:autoSpaceDN w:val="0"/>
        <w:adjustRightInd w:val="0"/>
        <w:ind w:left="340" w:hanging="340"/>
        <w:contextualSpacing/>
        <w:rPr>
          <w:rFonts w:ascii="Arial" w:hAnsi="Arial" w:cs="Arial"/>
          <w:sz w:val="26"/>
          <w:szCs w:val="26"/>
        </w:rPr>
      </w:pPr>
      <w:r w:rsidRPr="00F03B73">
        <w:rPr>
          <w:rFonts w:ascii="Arial" w:hAnsi="Arial" w:cs="Arial"/>
          <w:sz w:val="26"/>
          <w:szCs w:val="26"/>
          <w:rtl/>
        </w:rPr>
        <w:t>לבשל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את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הפסטה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עפ</w:t>
      </w:r>
      <w:r w:rsidRPr="00F03B73">
        <w:rPr>
          <w:rFonts w:ascii="Arial" w:hAnsi="Arial" w:cs="Arial"/>
          <w:sz w:val="26"/>
          <w:szCs w:val="26"/>
        </w:rPr>
        <w:t>"</w:t>
      </w:r>
      <w:r w:rsidRPr="00F03B73">
        <w:rPr>
          <w:rFonts w:ascii="Arial" w:hAnsi="Arial" w:cs="Arial"/>
          <w:sz w:val="26"/>
          <w:szCs w:val="26"/>
          <w:rtl/>
        </w:rPr>
        <w:t>י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הוראות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יצרן</w:t>
      </w:r>
      <w:r w:rsidRPr="00F03B73">
        <w:rPr>
          <w:rFonts w:ascii="Arial" w:hAnsi="Arial" w:cs="Arial"/>
          <w:sz w:val="26"/>
          <w:szCs w:val="26"/>
        </w:rPr>
        <w:t>.</w:t>
      </w:r>
    </w:p>
    <w:p w14:paraId="648EC1FC" w14:textId="77777777" w:rsidR="000528E3" w:rsidRPr="00F03B73" w:rsidRDefault="000528E3" w:rsidP="000528E3">
      <w:pPr>
        <w:pStyle w:val="af2"/>
        <w:numPr>
          <w:ilvl w:val="0"/>
          <w:numId w:val="49"/>
        </w:numPr>
        <w:autoSpaceDE w:val="0"/>
        <w:autoSpaceDN w:val="0"/>
        <w:adjustRightInd w:val="0"/>
        <w:ind w:left="340" w:hanging="340"/>
        <w:contextualSpacing/>
        <w:rPr>
          <w:rFonts w:ascii="Arial" w:hAnsi="Arial" w:cs="Arial"/>
          <w:sz w:val="26"/>
          <w:szCs w:val="26"/>
        </w:rPr>
      </w:pPr>
      <w:r w:rsidRPr="00F03B73">
        <w:rPr>
          <w:rFonts w:ascii="Arial" w:hAnsi="Arial" w:cs="Arial"/>
          <w:sz w:val="26"/>
          <w:szCs w:val="26"/>
          <w:rtl/>
        </w:rPr>
        <w:t>מסננים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את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הפסטה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מנוזלים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ומפזרים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אותה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בתוך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תבנית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משומנת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בקוטר</w:t>
      </w:r>
      <w:r w:rsidRPr="00F03B73">
        <w:rPr>
          <w:rFonts w:ascii="Arial" w:hAnsi="Arial" w:cs="Arial"/>
          <w:sz w:val="26"/>
          <w:szCs w:val="26"/>
        </w:rPr>
        <w:t xml:space="preserve"> 26 </w:t>
      </w:r>
      <w:r w:rsidRPr="00F03B73">
        <w:rPr>
          <w:rFonts w:ascii="Arial" w:hAnsi="Arial" w:cs="Arial"/>
          <w:sz w:val="26"/>
          <w:szCs w:val="26"/>
          <w:rtl/>
        </w:rPr>
        <w:t>או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תבנית</w:t>
      </w:r>
      <w:r w:rsidR="002C2BF1">
        <w:rPr>
          <w:rFonts w:ascii="Arial" w:hAnsi="Arial" w:cs="Arial" w:hint="cs"/>
          <w:sz w:val="26"/>
          <w:szCs w:val="26"/>
          <w:rtl/>
        </w:rPr>
        <w:t xml:space="preserve">  </w:t>
      </w:r>
      <w:r w:rsidRPr="00F03B73">
        <w:rPr>
          <w:rFonts w:ascii="Arial" w:hAnsi="Arial" w:cs="Arial"/>
          <w:sz w:val="26"/>
          <w:szCs w:val="26"/>
          <w:rtl/>
        </w:rPr>
        <w:t xml:space="preserve"> 20</w:t>
      </w:r>
      <w:r w:rsidRPr="00F03B73">
        <w:rPr>
          <w:rFonts w:ascii="Arial" w:hAnsi="Arial" w:cs="Arial"/>
          <w:sz w:val="26"/>
          <w:szCs w:val="26"/>
        </w:rPr>
        <w:t>X</w:t>
      </w:r>
      <w:r w:rsidRPr="00F03B73">
        <w:rPr>
          <w:rFonts w:ascii="Arial" w:hAnsi="Arial" w:cs="Arial"/>
          <w:sz w:val="26"/>
          <w:szCs w:val="26"/>
          <w:rtl/>
        </w:rPr>
        <w:t xml:space="preserve">30 ס"מ. </w:t>
      </w:r>
    </w:p>
    <w:p w14:paraId="53B4CB78" w14:textId="77777777" w:rsidR="000528E3" w:rsidRPr="00F03B73" w:rsidRDefault="000528E3" w:rsidP="000528E3">
      <w:pPr>
        <w:pStyle w:val="af2"/>
        <w:numPr>
          <w:ilvl w:val="0"/>
          <w:numId w:val="49"/>
        </w:numPr>
        <w:autoSpaceDE w:val="0"/>
        <w:autoSpaceDN w:val="0"/>
        <w:adjustRightInd w:val="0"/>
        <w:ind w:left="340" w:hanging="340"/>
        <w:contextualSpacing/>
        <w:rPr>
          <w:rFonts w:ascii="Arial" w:hAnsi="Arial" w:cs="Arial"/>
          <w:sz w:val="26"/>
          <w:szCs w:val="26"/>
        </w:rPr>
      </w:pPr>
      <w:r w:rsidRPr="00F03B73">
        <w:rPr>
          <w:rFonts w:ascii="Arial" w:hAnsi="Arial" w:cs="Arial"/>
          <w:sz w:val="26"/>
          <w:szCs w:val="26"/>
          <w:rtl/>
        </w:rPr>
        <w:t>בסיר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סוטאז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מטגנים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את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הבצלים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עד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הזהבה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ואחרי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שהבצלים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הזהיבו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מוסיפים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את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השום ומזהיבים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אותו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 xml:space="preserve">מעט. </w:t>
      </w:r>
    </w:p>
    <w:p w14:paraId="59EE9C26" w14:textId="77777777" w:rsidR="000528E3" w:rsidRPr="00F03B73" w:rsidRDefault="000528E3" w:rsidP="000528E3">
      <w:pPr>
        <w:pStyle w:val="af2"/>
        <w:numPr>
          <w:ilvl w:val="0"/>
          <w:numId w:val="49"/>
        </w:numPr>
        <w:autoSpaceDE w:val="0"/>
        <w:autoSpaceDN w:val="0"/>
        <w:adjustRightInd w:val="0"/>
        <w:ind w:left="340" w:hanging="340"/>
        <w:contextualSpacing/>
        <w:rPr>
          <w:rFonts w:ascii="Arial" w:hAnsi="Arial" w:cs="Arial"/>
          <w:sz w:val="26"/>
          <w:szCs w:val="26"/>
        </w:rPr>
      </w:pPr>
      <w:r w:rsidRPr="00F03B73">
        <w:rPr>
          <w:rFonts w:ascii="Arial" w:hAnsi="Arial" w:cs="Arial"/>
          <w:sz w:val="26"/>
          <w:szCs w:val="26"/>
          <w:rtl/>
        </w:rPr>
        <w:t>מוסיפים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את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הפטריות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וממשיכים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לטגן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במשך כ-5 דקות וסוגרים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את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האש</w:t>
      </w:r>
      <w:r w:rsidRPr="00F03B73">
        <w:rPr>
          <w:rFonts w:ascii="Arial" w:hAnsi="Arial" w:cs="Arial"/>
          <w:sz w:val="26"/>
          <w:szCs w:val="26"/>
        </w:rPr>
        <w:t>.</w:t>
      </w:r>
    </w:p>
    <w:p w14:paraId="31E94AAD" w14:textId="77777777" w:rsidR="000528E3" w:rsidRPr="00F03B73" w:rsidRDefault="000528E3" w:rsidP="000528E3">
      <w:pPr>
        <w:pStyle w:val="af2"/>
        <w:numPr>
          <w:ilvl w:val="0"/>
          <w:numId w:val="49"/>
        </w:numPr>
        <w:autoSpaceDE w:val="0"/>
        <w:autoSpaceDN w:val="0"/>
        <w:adjustRightInd w:val="0"/>
        <w:ind w:left="340" w:hanging="340"/>
        <w:contextualSpacing/>
        <w:rPr>
          <w:rFonts w:ascii="Arial" w:hAnsi="Arial" w:cs="Arial"/>
          <w:sz w:val="26"/>
          <w:szCs w:val="26"/>
        </w:rPr>
      </w:pPr>
      <w:r w:rsidRPr="00F03B73">
        <w:rPr>
          <w:rFonts w:ascii="Arial" w:hAnsi="Arial" w:cs="Arial"/>
          <w:sz w:val="26"/>
          <w:szCs w:val="26"/>
          <w:rtl/>
        </w:rPr>
        <w:t>מוסיפים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קורט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מלח גס, מעט פלפל שחור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וחצי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כפית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אורגנו. לטעום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ולשפר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טעמים.</w:t>
      </w:r>
    </w:p>
    <w:p w14:paraId="5DE2A5C3" w14:textId="77777777" w:rsidR="000528E3" w:rsidRPr="00F03B73" w:rsidRDefault="000528E3" w:rsidP="000528E3">
      <w:pPr>
        <w:pStyle w:val="af2"/>
        <w:numPr>
          <w:ilvl w:val="0"/>
          <w:numId w:val="49"/>
        </w:numPr>
        <w:autoSpaceDE w:val="0"/>
        <w:autoSpaceDN w:val="0"/>
        <w:adjustRightInd w:val="0"/>
        <w:ind w:left="340" w:hanging="340"/>
        <w:contextualSpacing/>
        <w:rPr>
          <w:rFonts w:ascii="Arial" w:hAnsi="Arial" w:cs="Arial"/>
          <w:sz w:val="26"/>
          <w:szCs w:val="26"/>
        </w:rPr>
      </w:pPr>
      <w:r w:rsidRPr="00F03B73">
        <w:rPr>
          <w:rFonts w:ascii="Arial" w:hAnsi="Arial" w:cs="Arial"/>
          <w:sz w:val="26"/>
          <w:szCs w:val="26"/>
          <w:rtl/>
        </w:rPr>
        <w:t>מוסיפים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לסיר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תוך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כדי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ערבוב, את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השמנת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לבישול, את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הביצים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אחת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אחת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כדי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שלא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יקרישו</w:t>
      </w:r>
      <w:r w:rsidR="005B64C8">
        <w:rPr>
          <w:rFonts w:ascii="Arial" w:hAnsi="Arial" w:cs="Arial"/>
          <w:sz w:val="26"/>
          <w:szCs w:val="26"/>
        </w:rPr>
        <w:t xml:space="preserve">  </w:t>
      </w:r>
      <w:r w:rsidRPr="00F03B73">
        <w:rPr>
          <w:rFonts w:ascii="Arial" w:hAnsi="Arial" w:cs="Arial"/>
          <w:sz w:val="26"/>
          <w:szCs w:val="26"/>
        </w:rPr>
        <w:t>,</w:t>
      </w:r>
      <w:r w:rsidRPr="00F03B73">
        <w:rPr>
          <w:rFonts w:ascii="Arial" w:hAnsi="Arial" w:cs="Arial"/>
          <w:sz w:val="26"/>
          <w:szCs w:val="26"/>
          <w:rtl/>
        </w:rPr>
        <w:t xml:space="preserve"> 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b/>
          <w:bCs/>
          <w:sz w:val="26"/>
          <w:szCs w:val="26"/>
        </w:rPr>
        <w:t>½</w:t>
      </w:r>
      <w:r w:rsidR="005B64C8">
        <w:rPr>
          <w:rFonts w:ascii="Arial" w:hAnsi="Arial" w:cs="Arial" w:hint="cs"/>
          <w:sz w:val="26"/>
          <w:szCs w:val="26"/>
          <w:rtl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מהגבינה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הצהובה</w:t>
      </w:r>
      <w:r w:rsidR="005B64C8">
        <w:rPr>
          <w:rFonts w:ascii="Arial" w:hAnsi="Arial" w:cs="Arial" w:hint="cs"/>
          <w:sz w:val="26"/>
          <w:szCs w:val="26"/>
          <w:rtl/>
        </w:rPr>
        <w:t>,</w:t>
      </w:r>
      <w:r w:rsidRPr="00F03B73">
        <w:rPr>
          <w:rFonts w:ascii="Arial" w:hAnsi="Arial" w:cs="Arial"/>
          <w:sz w:val="26"/>
          <w:szCs w:val="26"/>
          <w:rtl/>
        </w:rPr>
        <w:t xml:space="preserve"> את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גבינת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הקוטג'</w:t>
      </w:r>
      <w:r w:rsidR="005B64C8">
        <w:rPr>
          <w:rFonts w:ascii="Arial" w:hAnsi="Arial" w:cs="Arial" w:hint="cs"/>
          <w:sz w:val="26"/>
          <w:szCs w:val="26"/>
          <w:rtl/>
        </w:rPr>
        <w:t>,</w:t>
      </w:r>
      <w:r w:rsidRPr="00F03B73">
        <w:rPr>
          <w:rFonts w:ascii="Arial" w:hAnsi="Arial" w:cs="Arial"/>
          <w:sz w:val="26"/>
          <w:szCs w:val="26"/>
          <w:rtl/>
        </w:rPr>
        <w:t xml:space="preserve"> הבולגרית, קמח ומעט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מלח</w:t>
      </w:r>
      <w:r w:rsidRPr="00F03B73">
        <w:rPr>
          <w:rFonts w:ascii="Arial" w:hAnsi="Arial" w:cs="Arial"/>
          <w:sz w:val="26"/>
          <w:szCs w:val="26"/>
        </w:rPr>
        <w:t xml:space="preserve"> .</w:t>
      </w:r>
    </w:p>
    <w:p w14:paraId="5AFE1EA7" w14:textId="77777777" w:rsidR="000528E3" w:rsidRPr="00F03B73" w:rsidRDefault="000528E3" w:rsidP="005B64C8">
      <w:pPr>
        <w:pStyle w:val="af2"/>
        <w:numPr>
          <w:ilvl w:val="0"/>
          <w:numId w:val="49"/>
        </w:numPr>
        <w:autoSpaceDE w:val="0"/>
        <w:autoSpaceDN w:val="0"/>
        <w:adjustRightInd w:val="0"/>
        <w:ind w:left="340" w:hanging="340"/>
        <w:contextualSpacing/>
        <w:rPr>
          <w:rFonts w:ascii="Arial" w:hAnsi="Arial" w:cs="Arial"/>
          <w:sz w:val="26"/>
          <w:szCs w:val="26"/>
        </w:rPr>
      </w:pPr>
      <w:r w:rsidRPr="00F03B73">
        <w:rPr>
          <w:rFonts w:ascii="Arial" w:hAnsi="Arial" w:cs="Arial"/>
          <w:sz w:val="26"/>
          <w:szCs w:val="26"/>
          <w:rtl/>
        </w:rPr>
        <w:t>יוצקים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על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שכבת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הפסטה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שבתבנית</w:t>
      </w:r>
      <w:r w:rsidR="005B64C8">
        <w:rPr>
          <w:rFonts w:ascii="Arial" w:hAnsi="Arial" w:cs="Arial" w:hint="cs"/>
          <w:sz w:val="26"/>
          <w:szCs w:val="26"/>
          <w:rtl/>
        </w:rPr>
        <w:t>,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את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תערובת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הפטריות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עם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הגבינות. מעל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מפזרים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את</w:t>
      </w:r>
      <w:r w:rsidR="005B64C8">
        <w:rPr>
          <w:rFonts w:ascii="Arial" w:hAnsi="Arial" w:cs="Arial" w:hint="cs"/>
          <w:sz w:val="26"/>
          <w:szCs w:val="26"/>
          <w:rtl/>
        </w:rPr>
        <w:t xml:space="preserve">    </w:t>
      </w:r>
      <w:r w:rsidRPr="00F03B73">
        <w:rPr>
          <w:rFonts w:ascii="Arial" w:hAnsi="Arial" w:cs="Arial"/>
          <w:sz w:val="26"/>
          <w:szCs w:val="26"/>
          <w:rtl/>
        </w:rPr>
        <w:t xml:space="preserve"> 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b/>
          <w:bCs/>
          <w:sz w:val="26"/>
          <w:szCs w:val="26"/>
        </w:rPr>
        <w:t>½</w:t>
      </w:r>
      <w:r w:rsidR="005B64C8">
        <w:rPr>
          <w:rFonts w:ascii="Arial" w:hAnsi="Arial" w:cs="Arial" w:hint="cs"/>
          <w:sz w:val="26"/>
          <w:szCs w:val="26"/>
          <w:rtl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מהגבינה הצהובה, וחצי כפית אורגנו לקישוט (לא חייבים).</w:t>
      </w:r>
    </w:p>
    <w:p w14:paraId="61EACD53" w14:textId="77777777" w:rsidR="000528E3" w:rsidRPr="00F03B73" w:rsidRDefault="000528E3" w:rsidP="000528E3">
      <w:pPr>
        <w:pStyle w:val="af2"/>
        <w:numPr>
          <w:ilvl w:val="0"/>
          <w:numId w:val="49"/>
        </w:numPr>
        <w:autoSpaceDE w:val="0"/>
        <w:autoSpaceDN w:val="0"/>
        <w:adjustRightInd w:val="0"/>
        <w:ind w:left="340" w:hanging="340"/>
        <w:contextualSpacing/>
        <w:rPr>
          <w:rFonts w:ascii="Arial" w:hAnsi="Arial" w:cs="Arial"/>
          <w:sz w:val="26"/>
          <w:szCs w:val="26"/>
        </w:rPr>
      </w:pPr>
      <w:r w:rsidRPr="00F03B73">
        <w:rPr>
          <w:rFonts w:ascii="Arial" w:hAnsi="Arial" w:cs="Arial"/>
          <w:sz w:val="26"/>
          <w:szCs w:val="26"/>
          <w:rtl/>
        </w:rPr>
        <w:t>אופים כחצי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שעה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בחום</w:t>
      </w:r>
      <w:r w:rsidRPr="00F03B73">
        <w:rPr>
          <w:rFonts w:ascii="Arial" w:hAnsi="Arial" w:cs="Arial"/>
          <w:sz w:val="26"/>
          <w:szCs w:val="26"/>
        </w:rPr>
        <w:t xml:space="preserve"> 180 </w:t>
      </w:r>
      <w:r w:rsidRPr="00F03B73">
        <w:rPr>
          <w:rFonts w:ascii="Arial" w:hAnsi="Arial" w:cs="Arial"/>
          <w:sz w:val="26"/>
          <w:szCs w:val="26"/>
          <w:rtl/>
        </w:rPr>
        <w:t>מעלות. לבדוק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אם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הפשטידה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מוכנה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בשיטת</w:t>
      </w:r>
      <w:r w:rsidRPr="00F03B73">
        <w:rPr>
          <w:rFonts w:ascii="Arial" w:hAnsi="Arial" w:cs="Arial"/>
          <w:sz w:val="26"/>
          <w:szCs w:val="26"/>
        </w:rPr>
        <w:t xml:space="preserve"> </w:t>
      </w:r>
      <w:r w:rsidRPr="00F03B73">
        <w:rPr>
          <w:rFonts w:ascii="Arial" w:hAnsi="Arial" w:cs="Arial"/>
          <w:sz w:val="26"/>
          <w:szCs w:val="26"/>
          <w:rtl/>
        </w:rPr>
        <w:t>הקיסם.</w:t>
      </w:r>
    </w:p>
    <w:p w14:paraId="07D3CF22" w14:textId="77777777" w:rsidR="000528E3" w:rsidRPr="00F03B73" w:rsidRDefault="000528E3" w:rsidP="000528E3">
      <w:pPr>
        <w:rPr>
          <w:rFonts w:ascii="Arial" w:hAnsi="Arial" w:cs="Arial"/>
          <w:sz w:val="34"/>
          <w:szCs w:val="34"/>
          <w:rtl/>
        </w:rPr>
      </w:pPr>
      <w:r w:rsidRPr="00F03B73">
        <w:rPr>
          <w:rFonts w:ascii="Arial" w:hAnsi="Arial" w:cs="Arial"/>
          <w:noProof/>
          <w:sz w:val="26"/>
          <w:szCs w:val="26"/>
        </w:rPr>
        <w:pict w14:anchorId="1E6CE190">
          <v:shape id="תמונה 3" o:spid="_x0000_s2060" type="#_x0000_t75" style="position:absolute;left:0;text-align:left;margin-left:300.3pt;margin-top:15.95pt;width:101pt;height:82.55pt;rotation:-381417fd;z-index:-4;visibility:visible" wrapcoords="-160 0 -160 21404 21600 21404 21600 0 -160 0">
            <v:imagedata r:id="rId18" o:title=""/>
            <w10:wrap type="tight"/>
          </v:shape>
        </w:pict>
      </w:r>
    </w:p>
    <w:p w14:paraId="63BE06FE" w14:textId="77777777" w:rsidR="000528E3" w:rsidRPr="00F03B73" w:rsidRDefault="000528E3" w:rsidP="000528E3">
      <w:pPr>
        <w:rPr>
          <w:rFonts w:ascii="Arial" w:hAnsi="Arial" w:cs="Arial"/>
        </w:rPr>
      </w:pPr>
      <w:r w:rsidRPr="00F03B73">
        <w:rPr>
          <w:rFonts w:ascii="Arial" w:hAnsi="Arial" w:cs="Arial"/>
          <w:sz w:val="34"/>
          <w:szCs w:val="34"/>
          <w:rtl/>
        </w:rPr>
        <w:t>מירי</w:t>
      </w:r>
      <w:r w:rsidRPr="00F03B73">
        <w:rPr>
          <w:rFonts w:ascii="Arial" w:hAnsi="Arial" w:cs="Arial"/>
          <w:sz w:val="34"/>
          <w:szCs w:val="34"/>
        </w:rPr>
        <w:t xml:space="preserve"> </w:t>
      </w:r>
      <w:r w:rsidRPr="00F03B73">
        <w:rPr>
          <w:rFonts w:ascii="Arial" w:hAnsi="Arial" w:cs="Arial"/>
          <w:sz w:val="34"/>
          <w:szCs w:val="34"/>
          <w:rtl/>
        </w:rPr>
        <w:t>גולני</w:t>
      </w:r>
    </w:p>
    <w:p w14:paraId="0C1F2E98" w14:textId="77777777" w:rsidR="000528E3" w:rsidRPr="00F03B73" w:rsidRDefault="000528E3" w:rsidP="000528E3">
      <w:pPr>
        <w:rPr>
          <w:rFonts w:ascii="Arial" w:hAnsi="Arial" w:cs="Arial"/>
          <w:sz w:val="28"/>
          <w:szCs w:val="28"/>
          <w:rtl/>
        </w:rPr>
      </w:pPr>
      <w:r w:rsidRPr="00F03B73">
        <w:rPr>
          <w:rFonts w:ascii="Arial" w:hAnsi="Arial" w:cs="Arial"/>
          <w:sz w:val="28"/>
          <w:szCs w:val="28"/>
          <w:rtl/>
        </w:rPr>
        <w:t>בהצלחה</w:t>
      </w:r>
    </w:p>
    <w:p w14:paraId="234B3B69" w14:textId="77777777" w:rsidR="000528E3" w:rsidRPr="000528E3" w:rsidRDefault="000528E3" w:rsidP="000528E3">
      <w:pPr>
        <w:jc w:val="center"/>
        <w:rPr>
          <w:rFonts w:ascii="Arial" w:hAnsi="Arial" w:cs="Arial" w:hint="cs"/>
          <w:b/>
          <w:bCs/>
          <w:sz w:val="36"/>
          <w:szCs w:val="36"/>
          <w:rtl/>
        </w:rPr>
      </w:pPr>
    </w:p>
    <w:p w14:paraId="1832FBD8" w14:textId="77777777" w:rsidR="000528E3" w:rsidRPr="000528E3" w:rsidRDefault="000528E3" w:rsidP="000528E3">
      <w:pPr>
        <w:jc w:val="center"/>
        <w:rPr>
          <w:rFonts w:ascii="Arial" w:hAnsi="Arial" w:cs="Arial"/>
          <w:b/>
          <w:bCs/>
          <w:sz w:val="36"/>
          <w:szCs w:val="36"/>
          <w:rtl/>
        </w:rPr>
      </w:pPr>
    </w:p>
    <w:p w14:paraId="76F458FE" w14:textId="77777777" w:rsidR="000528E3" w:rsidRDefault="000528E3" w:rsidP="000528E3">
      <w:pPr>
        <w:rPr>
          <w:rFonts w:ascii="Arial" w:hAnsi="Arial" w:cs="Arial"/>
          <w:color w:val="000000"/>
          <w:sz w:val="26"/>
          <w:szCs w:val="26"/>
          <w:rtl/>
        </w:rPr>
      </w:pPr>
    </w:p>
    <w:p w14:paraId="17070C13" w14:textId="77777777" w:rsidR="002C2BF1" w:rsidRDefault="002C2BF1" w:rsidP="000528E3">
      <w:pPr>
        <w:rPr>
          <w:rFonts w:ascii="Arial" w:hAnsi="Arial" w:cs="Arial"/>
          <w:color w:val="000000"/>
          <w:sz w:val="26"/>
          <w:szCs w:val="26"/>
          <w:rtl/>
        </w:rPr>
      </w:pPr>
    </w:p>
    <w:p w14:paraId="0466FBDD" w14:textId="77777777" w:rsidR="000528E3" w:rsidRPr="00144A9F" w:rsidRDefault="000528E3" w:rsidP="000528E3">
      <w:pPr>
        <w:rPr>
          <w:rFonts w:ascii="Arial" w:hAnsi="Arial" w:cs="Arial"/>
          <w:color w:val="000000"/>
          <w:sz w:val="26"/>
          <w:szCs w:val="26"/>
          <w:rtl/>
        </w:rPr>
      </w:pPr>
      <w:r w:rsidRPr="00144A9F">
        <w:rPr>
          <w:rFonts w:ascii="Arial" w:hAnsi="Arial" w:cs="Arial"/>
          <w:color w:val="000000"/>
          <w:sz w:val="26"/>
          <w:szCs w:val="26"/>
          <w:rtl/>
        </w:rPr>
        <w:lastRenderedPageBreak/>
        <w:t xml:space="preserve">לכבוד </w:t>
      </w:r>
    </w:p>
    <w:p w14:paraId="7DD90148" w14:textId="77777777" w:rsidR="000528E3" w:rsidRPr="00144A9F" w:rsidRDefault="000528E3" w:rsidP="000528E3">
      <w:pPr>
        <w:rPr>
          <w:rFonts w:ascii="Arial" w:hAnsi="Arial" w:cs="Arial"/>
          <w:color w:val="000000"/>
          <w:sz w:val="26"/>
          <w:szCs w:val="26"/>
          <w:rtl/>
        </w:rPr>
      </w:pPr>
      <w:r w:rsidRPr="00144A9F">
        <w:rPr>
          <w:rFonts w:ascii="Arial" w:hAnsi="Arial" w:cs="Arial"/>
          <w:color w:val="000000"/>
          <w:sz w:val="26"/>
          <w:szCs w:val="26"/>
          <w:rtl/>
        </w:rPr>
        <w:t>ארגון גמלאי אוניברסיטת חיפה</w:t>
      </w:r>
    </w:p>
    <w:p w14:paraId="0913299C" w14:textId="77777777" w:rsidR="000528E3" w:rsidRDefault="000528E3" w:rsidP="000528E3">
      <w:pPr>
        <w:rPr>
          <w:rFonts w:ascii="Arial" w:hAnsi="Arial" w:cs="Arial"/>
          <w:b/>
          <w:bCs/>
          <w:sz w:val="30"/>
          <w:szCs w:val="30"/>
          <w:rtl/>
        </w:rPr>
      </w:pPr>
      <w:r w:rsidRPr="00144A9F">
        <w:rPr>
          <w:rFonts w:ascii="Arial" w:hAnsi="Arial" w:cs="Arial"/>
          <w:color w:val="000000"/>
          <w:sz w:val="26"/>
          <w:szCs w:val="26"/>
          <w:rtl/>
        </w:rPr>
        <w:t>אוניברסיטת חיפה</w:t>
      </w:r>
    </w:p>
    <w:p w14:paraId="3F30024A" w14:textId="77777777" w:rsidR="000528E3" w:rsidRPr="008A3520" w:rsidRDefault="000528E3" w:rsidP="000528E3">
      <w:pPr>
        <w:jc w:val="center"/>
        <w:rPr>
          <w:rFonts w:ascii="Arial" w:hAnsi="Arial" w:cs="Arial"/>
          <w:b/>
          <w:bCs/>
          <w:sz w:val="30"/>
          <w:szCs w:val="30"/>
          <w:rtl/>
        </w:rPr>
      </w:pPr>
      <w:r>
        <w:rPr>
          <w:rFonts w:ascii="Arial" w:hAnsi="Arial" w:cs="Arial" w:hint="cs"/>
          <w:b/>
          <w:bCs/>
          <w:sz w:val="30"/>
          <w:szCs w:val="30"/>
          <w:rtl/>
        </w:rPr>
        <w:t>זכויות סיעוד מהביטוח הלאומי</w:t>
      </w:r>
    </w:p>
    <w:p w14:paraId="2FD4A8B3" w14:textId="77777777" w:rsidR="000528E3" w:rsidRPr="00965F7B" w:rsidRDefault="000528E3" w:rsidP="000528E3">
      <w:pPr>
        <w:jc w:val="center"/>
        <w:rPr>
          <w:rFonts w:ascii="Arial" w:hAnsi="Arial" w:cs="Arial"/>
          <w:b/>
          <w:bCs/>
          <w:color w:val="000000"/>
          <w:sz w:val="26"/>
          <w:szCs w:val="26"/>
          <w:bdr w:val="none" w:sz="0" w:space="0" w:color="auto" w:frame="1"/>
          <w:rtl/>
        </w:rPr>
      </w:pPr>
      <w:r>
        <w:rPr>
          <w:rFonts w:ascii="Arial" w:hAnsi="Arial" w:cs="Arial" w:hint="cs"/>
          <w:b/>
          <w:bCs/>
          <w:color w:val="000000"/>
          <w:sz w:val="26"/>
          <w:szCs w:val="26"/>
          <w:bdr w:val="none" w:sz="0" w:space="0" w:color="auto" w:frame="1"/>
          <w:rtl/>
        </w:rPr>
        <w:t>יום ד'</w:t>
      </w:r>
      <w:r w:rsidRPr="00965F7B">
        <w:rPr>
          <w:rFonts w:ascii="Arial" w:hAnsi="Arial" w:cs="Arial" w:hint="cs"/>
          <w:b/>
          <w:bCs/>
          <w:color w:val="000000"/>
          <w:sz w:val="26"/>
          <w:szCs w:val="26"/>
          <w:bdr w:val="none" w:sz="0" w:space="0" w:color="auto" w:frame="1"/>
          <w:rtl/>
        </w:rPr>
        <w:t xml:space="preserve">, </w:t>
      </w:r>
      <w:r>
        <w:rPr>
          <w:rFonts w:ascii="Arial" w:hAnsi="Arial" w:cs="Arial" w:hint="cs"/>
          <w:b/>
          <w:bCs/>
          <w:color w:val="000000"/>
          <w:sz w:val="26"/>
          <w:szCs w:val="26"/>
          <w:bdr w:val="none" w:sz="0" w:space="0" w:color="auto" w:frame="1"/>
          <w:rtl/>
        </w:rPr>
        <w:t xml:space="preserve">11.1.2023 </w:t>
      </w:r>
      <w:r w:rsidRPr="00965F7B">
        <w:rPr>
          <w:rFonts w:ascii="Arial" w:hAnsi="Arial" w:cs="Arial"/>
          <w:b/>
          <w:bCs/>
          <w:color w:val="000000"/>
          <w:sz w:val="26"/>
          <w:szCs w:val="26"/>
          <w:bdr w:val="none" w:sz="0" w:space="0" w:color="auto" w:frame="1"/>
          <w:rtl/>
        </w:rPr>
        <w:t xml:space="preserve">בשעה 17:00 </w:t>
      </w:r>
      <w:r>
        <w:rPr>
          <w:rFonts w:ascii="Arial" w:hAnsi="Arial" w:cs="Arial" w:hint="cs"/>
          <w:b/>
          <w:bCs/>
          <w:color w:val="000000"/>
          <w:sz w:val="26"/>
          <w:szCs w:val="26"/>
          <w:bdr w:val="none" w:sz="0" w:space="0" w:color="auto" w:frame="1"/>
          <w:rtl/>
        </w:rPr>
        <w:t>במצפור</w:t>
      </w:r>
    </w:p>
    <w:p w14:paraId="0C58B060" w14:textId="77777777" w:rsidR="000528E3" w:rsidRDefault="000528E3" w:rsidP="000528E3">
      <w:pPr>
        <w:rPr>
          <w:rFonts w:ascii="Arial" w:hAnsi="Arial" w:cs="Arial"/>
          <w:b/>
          <w:bCs/>
          <w:sz w:val="30"/>
          <w:szCs w:val="30"/>
          <w:rtl/>
        </w:rPr>
      </w:pPr>
    </w:p>
    <w:tbl>
      <w:tblPr>
        <w:bidiVisual/>
        <w:tblW w:w="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7"/>
        <w:gridCol w:w="2996"/>
        <w:gridCol w:w="2996"/>
      </w:tblGrid>
      <w:tr w:rsidR="000528E3" w14:paraId="3292CFCD" w14:textId="77777777" w:rsidTr="00F03B73">
        <w:trPr>
          <w:jc w:val="center"/>
        </w:trPr>
        <w:tc>
          <w:tcPr>
            <w:tcW w:w="36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730214" w14:textId="77777777" w:rsidR="000528E3" w:rsidRDefault="000528E3" w:rsidP="00F03B73">
            <w:pPr>
              <w:pStyle w:val="ad"/>
              <w:jc w:val="left"/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  <w:t>שם הגמלאי/ת</w:t>
            </w:r>
          </w:p>
        </w:tc>
        <w:tc>
          <w:tcPr>
            <w:tcW w:w="2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23A3BC" w14:textId="77777777" w:rsidR="000528E3" w:rsidRDefault="000528E3" w:rsidP="00F03B73">
            <w:pPr>
              <w:pStyle w:val="ad"/>
              <w:jc w:val="left"/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  <w:t>מספר משתתפים</w:t>
            </w:r>
          </w:p>
        </w:tc>
        <w:tc>
          <w:tcPr>
            <w:tcW w:w="2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4D67C6" w14:textId="77777777" w:rsidR="000528E3" w:rsidRDefault="000528E3" w:rsidP="00F03B73">
            <w:pPr>
              <w:pStyle w:val="ad"/>
              <w:jc w:val="left"/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  <w:t>טלפון נייד</w:t>
            </w:r>
          </w:p>
        </w:tc>
      </w:tr>
      <w:tr w:rsidR="000528E3" w14:paraId="17D7F82D" w14:textId="77777777" w:rsidTr="00F03B73">
        <w:trPr>
          <w:trHeight w:val="712"/>
          <w:jc w:val="center"/>
        </w:trPr>
        <w:tc>
          <w:tcPr>
            <w:tcW w:w="3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AC024" w14:textId="77777777" w:rsidR="000528E3" w:rsidRDefault="000528E3" w:rsidP="00F03B73">
            <w:pPr>
              <w:pStyle w:val="ad"/>
              <w:jc w:val="left"/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32"/>
                <w:szCs w:val="32"/>
                <w:rtl/>
              </w:rPr>
            </w:pPr>
          </w:p>
        </w:tc>
        <w:tc>
          <w:tcPr>
            <w:tcW w:w="2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EA08A8" w14:textId="77777777" w:rsidR="000528E3" w:rsidRDefault="000528E3" w:rsidP="00F03B73">
            <w:pPr>
              <w:pStyle w:val="ad"/>
              <w:jc w:val="left"/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</w:pPr>
          </w:p>
        </w:tc>
        <w:tc>
          <w:tcPr>
            <w:tcW w:w="2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AFE3C" w14:textId="77777777" w:rsidR="000528E3" w:rsidRDefault="000528E3" w:rsidP="00F03B73">
            <w:pPr>
              <w:pStyle w:val="ad"/>
              <w:jc w:val="left"/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</w:pPr>
          </w:p>
        </w:tc>
      </w:tr>
    </w:tbl>
    <w:p w14:paraId="5358888C" w14:textId="77777777" w:rsidR="000528E3" w:rsidRPr="006156E8" w:rsidRDefault="000528E3" w:rsidP="000528E3">
      <w:pPr>
        <w:pStyle w:val="ad"/>
        <w:spacing w:line="200" w:lineRule="exact"/>
        <w:jc w:val="left"/>
        <w:rPr>
          <w:rFonts w:ascii="Arial" w:eastAsia="Calibri" w:hAnsi="Arial"/>
          <w:i w:val="0"/>
          <w:iCs w:val="0"/>
          <w:color w:val="000000"/>
          <w:sz w:val="28"/>
          <w:szCs w:val="28"/>
          <w:rtl/>
        </w:rPr>
      </w:pPr>
    </w:p>
    <w:p w14:paraId="067B5787" w14:textId="77777777" w:rsidR="000528E3" w:rsidRDefault="000528E3" w:rsidP="000528E3">
      <w:pPr>
        <w:pStyle w:val="ad"/>
        <w:spacing w:line="200" w:lineRule="exact"/>
        <w:jc w:val="left"/>
        <w:rPr>
          <w:rFonts w:ascii="Arial" w:hAnsi="Arial"/>
          <w:i w:val="0"/>
          <w:iCs w:val="0"/>
          <w:color w:val="000000"/>
          <w:sz w:val="28"/>
          <w:szCs w:val="28"/>
          <w:rtl/>
        </w:rPr>
      </w:pPr>
    </w:p>
    <w:p w14:paraId="44D98267" w14:textId="77777777" w:rsidR="000528E3" w:rsidRDefault="000528E3" w:rsidP="000528E3">
      <w:pPr>
        <w:pStyle w:val="ad"/>
        <w:jc w:val="left"/>
        <w:rPr>
          <w:rFonts w:ascii="Arial" w:hAnsi="Arial"/>
          <w:b w:val="0"/>
          <w:bCs w:val="0"/>
          <w:i w:val="0"/>
          <w:iCs w:val="0"/>
          <w:color w:val="000000"/>
          <w:sz w:val="28"/>
          <w:szCs w:val="28"/>
          <w:rtl/>
        </w:rPr>
      </w:pPr>
      <w:r>
        <w:rPr>
          <w:rFonts w:ascii="Arial" w:hAnsi="Arial"/>
          <w:i w:val="0"/>
          <w:iCs w:val="0"/>
          <w:color w:val="000000"/>
          <w:sz w:val="28"/>
          <w:szCs w:val="28"/>
          <w:rtl/>
        </w:rPr>
        <w:t xml:space="preserve">הערה: ההרשמה באמצעות העברת הטופס ב-דוא"ל, פקס או מסירתו ישירות במשרד הועד (לא יתבצע רישום טלפוני).  מומלץ להרשם באתר </w:t>
      </w:r>
      <w:hyperlink r:id="rId19" w:history="1">
        <w:r>
          <w:rPr>
            <w:rStyle w:val="Hyperlink"/>
            <w:rFonts w:ascii="Arial" w:hAnsi="Arial"/>
            <w:sz w:val="28"/>
            <w:szCs w:val="28"/>
          </w:rPr>
          <w:t>https://vgimlaei.haifa.ac.il</w:t>
        </w:r>
        <w:r>
          <w:rPr>
            <w:rStyle w:val="Hyperlink"/>
            <w:rFonts w:ascii="Arial" w:hAnsi="Arial"/>
            <w:sz w:val="28"/>
            <w:szCs w:val="28"/>
            <w:rtl/>
          </w:rPr>
          <w:t>/</w:t>
        </w:r>
      </w:hyperlink>
    </w:p>
    <w:p w14:paraId="676C7146" w14:textId="77777777" w:rsidR="000528E3" w:rsidRDefault="000528E3" w:rsidP="000528E3">
      <w:pPr>
        <w:rPr>
          <w:rFonts w:ascii="Arial" w:hAnsi="Arial" w:cs="Arial"/>
          <w:color w:val="000000"/>
          <w:sz w:val="26"/>
          <w:szCs w:val="26"/>
          <w:rtl/>
        </w:rPr>
      </w:pPr>
    </w:p>
    <w:p w14:paraId="46426BB0" w14:textId="77777777" w:rsidR="000528E3" w:rsidRDefault="000528E3" w:rsidP="000528E3">
      <w:pPr>
        <w:rPr>
          <w:rFonts w:ascii="Arial" w:hAnsi="Arial" w:cs="Arial"/>
          <w:color w:val="000000"/>
          <w:sz w:val="26"/>
          <w:szCs w:val="26"/>
          <w:rtl/>
        </w:rPr>
      </w:pPr>
      <w:r>
        <w:rPr>
          <w:rFonts w:ascii="Arial" w:hAnsi="Arial" w:cs="Arial"/>
          <w:color w:val="000000"/>
          <w:sz w:val="26"/>
          <w:szCs w:val="26"/>
          <w:rtl/>
        </w:rPr>
        <w:t>חתימה ................................תאריך ...........................</w:t>
      </w:r>
    </w:p>
    <w:p w14:paraId="7D2A0FEE" w14:textId="77777777" w:rsidR="000528E3" w:rsidRDefault="000528E3" w:rsidP="000528E3">
      <w:pPr>
        <w:rPr>
          <w:rFonts w:ascii="Arial" w:hAnsi="Arial" w:cs="Arial"/>
          <w:color w:val="000000"/>
          <w:sz w:val="26"/>
          <w:szCs w:val="26"/>
          <w:rtl/>
        </w:rPr>
      </w:pPr>
    </w:p>
    <w:p w14:paraId="51B22B39" w14:textId="77777777" w:rsidR="000528E3" w:rsidRDefault="000528E3" w:rsidP="000528E3">
      <w:pPr>
        <w:rPr>
          <w:rFonts w:ascii="Arial" w:hAnsi="Arial" w:cs="Arial"/>
          <w:color w:val="000000"/>
          <w:sz w:val="28"/>
          <w:szCs w:val="28"/>
          <w:rtl/>
        </w:rPr>
      </w:pPr>
      <w:r>
        <w:rPr>
          <w:rFonts w:ascii="Arial" w:hAnsi="Arial" w:cs="Arial" w:hint="cs"/>
          <w:color w:val="000000"/>
          <w:sz w:val="28"/>
          <w:szCs w:val="28"/>
          <w:rtl/>
        </w:rPr>
        <w:t>*****************************************************************************************</w:t>
      </w:r>
    </w:p>
    <w:p w14:paraId="3B311D06" w14:textId="77777777" w:rsidR="000528E3" w:rsidRDefault="000528E3" w:rsidP="000528E3">
      <w:pPr>
        <w:rPr>
          <w:rFonts w:ascii="Arial" w:hAnsi="Arial" w:cs="Arial"/>
          <w:color w:val="000000"/>
          <w:sz w:val="26"/>
          <w:szCs w:val="26"/>
          <w:lang w:eastAsia="en-US"/>
        </w:rPr>
      </w:pPr>
      <w:r>
        <w:rPr>
          <w:rFonts w:ascii="Arial" w:hAnsi="Arial" w:cs="Arial"/>
          <w:color w:val="000000"/>
          <w:sz w:val="26"/>
          <w:szCs w:val="26"/>
          <w:rtl/>
        </w:rPr>
        <w:t xml:space="preserve">לכבוד </w:t>
      </w:r>
    </w:p>
    <w:p w14:paraId="6633378F" w14:textId="77777777" w:rsidR="000528E3" w:rsidRDefault="000528E3" w:rsidP="000528E3">
      <w:pPr>
        <w:rPr>
          <w:rFonts w:ascii="Arial" w:hAnsi="Arial" w:cs="Arial"/>
          <w:color w:val="000000"/>
          <w:sz w:val="26"/>
          <w:szCs w:val="26"/>
          <w:rtl/>
        </w:rPr>
      </w:pPr>
      <w:r>
        <w:rPr>
          <w:rFonts w:ascii="Arial" w:hAnsi="Arial" w:cs="Arial"/>
          <w:color w:val="000000"/>
          <w:sz w:val="26"/>
          <w:szCs w:val="26"/>
          <w:rtl/>
        </w:rPr>
        <w:t>ארגון גמלאי אוניברסיטת חיפה</w:t>
      </w:r>
    </w:p>
    <w:p w14:paraId="55E7549F" w14:textId="77777777" w:rsidR="000528E3" w:rsidRDefault="000528E3" w:rsidP="000528E3">
      <w:pPr>
        <w:rPr>
          <w:rFonts w:ascii="Arial" w:hAnsi="Arial" w:cs="Arial"/>
          <w:color w:val="000000"/>
          <w:sz w:val="26"/>
          <w:szCs w:val="26"/>
          <w:rtl/>
        </w:rPr>
      </w:pPr>
      <w:r>
        <w:rPr>
          <w:rFonts w:ascii="Arial" w:hAnsi="Arial" w:cs="Arial"/>
          <w:color w:val="000000"/>
          <w:sz w:val="26"/>
          <w:szCs w:val="26"/>
          <w:rtl/>
        </w:rPr>
        <w:t>אוניברסיטת חיפה</w:t>
      </w:r>
    </w:p>
    <w:p w14:paraId="26A63247" w14:textId="77777777" w:rsidR="000528E3" w:rsidRDefault="000528E3" w:rsidP="000528E3">
      <w:pPr>
        <w:rPr>
          <w:rFonts w:ascii="Arial" w:hAnsi="Arial" w:cs="Arial"/>
          <w:color w:val="000000"/>
          <w:sz w:val="26"/>
          <w:szCs w:val="26"/>
          <w:rtl/>
        </w:rPr>
      </w:pPr>
    </w:p>
    <w:p w14:paraId="50E39174" w14:textId="77777777" w:rsidR="000528E3" w:rsidRDefault="000528E3" w:rsidP="000528E3">
      <w:pPr>
        <w:tabs>
          <w:tab w:val="left" w:pos="1972"/>
          <w:tab w:val="left" w:pos="4109"/>
        </w:tabs>
        <w:jc w:val="center"/>
        <w:rPr>
          <w:rFonts w:ascii="Arial" w:hAnsi="Arial" w:cs="Arial"/>
          <w:b/>
          <w:bCs/>
          <w:sz w:val="30"/>
          <w:szCs w:val="30"/>
          <w:rtl/>
        </w:rPr>
      </w:pPr>
      <w:r>
        <w:rPr>
          <w:rFonts w:ascii="Arial" w:hAnsi="Arial" w:cs="Arial" w:hint="cs"/>
          <w:b/>
          <w:bCs/>
          <w:sz w:val="30"/>
          <w:szCs w:val="30"/>
          <w:rtl/>
        </w:rPr>
        <w:t xml:space="preserve">הרשמה לטיול לע'גר </w:t>
      </w:r>
    </w:p>
    <w:p w14:paraId="454FE9CE" w14:textId="77777777" w:rsidR="000528E3" w:rsidRDefault="000528E3" w:rsidP="000528E3">
      <w:pPr>
        <w:tabs>
          <w:tab w:val="left" w:pos="1972"/>
          <w:tab w:val="left" w:pos="4109"/>
        </w:tabs>
        <w:jc w:val="center"/>
        <w:rPr>
          <w:rFonts w:ascii="Arial" w:hAnsi="Arial" w:cs="Arial"/>
          <w:b/>
          <w:bCs/>
          <w:sz w:val="30"/>
          <w:szCs w:val="30"/>
          <w:rtl/>
        </w:rPr>
      </w:pPr>
      <w:r>
        <w:rPr>
          <w:rFonts w:ascii="Arial" w:hAnsi="Arial" w:cs="Arial" w:hint="cs"/>
          <w:b/>
          <w:bCs/>
          <w:sz w:val="30"/>
          <w:szCs w:val="30"/>
          <w:rtl/>
        </w:rPr>
        <w:t>יום רביעי 18.1.2023</w:t>
      </w:r>
    </w:p>
    <w:p w14:paraId="25C9556F" w14:textId="77777777" w:rsidR="000528E3" w:rsidRDefault="000528E3" w:rsidP="000528E3">
      <w:pPr>
        <w:tabs>
          <w:tab w:val="left" w:pos="1972"/>
          <w:tab w:val="left" w:pos="4109"/>
        </w:tabs>
        <w:jc w:val="center"/>
        <w:rPr>
          <w:rFonts w:ascii="Arial" w:hAnsi="Arial" w:cs="Arial"/>
          <w:b/>
          <w:bCs/>
          <w:sz w:val="30"/>
          <w:szCs w:val="30"/>
          <w:rtl/>
        </w:rPr>
      </w:pPr>
    </w:p>
    <w:tbl>
      <w:tblPr>
        <w:bidiVisual/>
        <w:tblW w:w="99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3"/>
        <w:gridCol w:w="1027"/>
        <w:gridCol w:w="1241"/>
        <w:gridCol w:w="1516"/>
        <w:gridCol w:w="3760"/>
      </w:tblGrid>
      <w:tr w:rsidR="000528E3" w:rsidRPr="003454AF" w14:paraId="24F2E877" w14:textId="77777777" w:rsidTr="00F03B73">
        <w:trPr>
          <w:trHeight w:val="580"/>
          <w:jc w:val="center"/>
        </w:trPr>
        <w:tc>
          <w:tcPr>
            <w:tcW w:w="2413" w:type="dxa"/>
            <w:shd w:val="clear" w:color="auto" w:fill="D9D9D9"/>
            <w:vAlign w:val="center"/>
          </w:tcPr>
          <w:p w14:paraId="37DF55BF" w14:textId="77777777" w:rsidR="000528E3" w:rsidRPr="003454AF" w:rsidRDefault="000528E3" w:rsidP="00F03B73">
            <w:pPr>
              <w:pStyle w:val="ad"/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</w:pPr>
            <w:r w:rsidRPr="003454AF"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  <w:t>שם</w:t>
            </w:r>
            <w:r>
              <w:rPr>
                <w:rFonts w:ascii="Arial" w:hAnsi="Arial" w:hint="cs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  <w:t xml:space="preserve"> הגמלאי/ת</w:t>
            </w:r>
          </w:p>
        </w:tc>
        <w:tc>
          <w:tcPr>
            <w:tcW w:w="1027" w:type="dxa"/>
            <w:shd w:val="clear" w:color="auto" w:fill="D9D9D9"/>
            <w:vAlign w:val="center"/>
          </w:tcPr>
          <w:p w14:paraId="0DE952BC" w14:textId="77777777" w:rsidR="000528E3" w:rsidRDefault="000528E3" w:rsidP="00F03B73">
            <w:pPr>
              <w:pStyle w:val="ad"/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  <w:t xml:space="preserve">מספר </w:t>
            </w:r>
          </w:p>
          <w:p w14:paraId="4B17C1AD" w14:textId="77777777" w:rsidR="000528E3" w:rsidRPr="003454AF" w:rsidRDefault="000528E3" w:rsidP="00F03B73">
            <w:pPr>
              <w:pStyle w:val="ad"/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  <w:t>גמלאים</w:t>
            </w:r>
          </w:p>
        </w:tc>
        <w:tc>
          <w:tcPr>
            <w:tcW w:w="1241" w:type="dxa"/>
            <w:shd w:val="clear" w:color="auto" w:fill="D9D9D9"/>
            <w:vAlign w:val="center"/>
          </w:tcPr>
          <w:p w14:paraId="696DD958" w14:textId="77777777" w:rsidR="000528E3" w:rsidRDefault="000528E3" w:rsidP="00F03B73">
            <w:pPr>
              <w:pStyle w:val="ad"/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  <w:t xml:space="preserve">מספר </w:t>
            </w:r>
          </w:p>
          <w:p w14:paraId="3637FA75" w14:textId="77777777" w:rsidR="000528E3" w:rsidRDefault="000528E3" w:rsidP="00F03B73">
            <w:pPr>
              <w:pStyle w:val="ad"/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  <w:t>אורחים</w:t>
            </w:r>
          </w:p>
        </w:tc>
        <w:tc>
          <w:tcPr>
            <w:tcW w:w="1516" w:type="dxa"/>
            <w:shd w:val="clear" w:color="auto" w:fill="D9D9D9"/>
          </w:tcPr>
          <w:p w14:paraId="1C902D27" w14:textId="77777777" w:rsidR="000528E3" w:rsidRDefault="000528E3" w:rsidP="00F03B73">
            <w:pPr>
              <w:pStyle w:val="ad"/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</w:pPr>
            <w:r>
              <w:rPr>
                <w:rFonts w:ascii="Arial" w:hAnsi="Arial" w:hint="cs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>מספר טלפון</w:t>
            </w:r>
          </w:p>
        </w:tc>
        <w:tc>
          <w:tcPr>
            <w:tcW w:w="3760" w:type="dxa"/>
            <w:shd w:val="clear" w:color="auto" w:fill="D9D9D9"/>
            <w:vAlign w:val="center"/>
          </w:tcPr>
          <w:p w14:paraId="6220F20E" w14:textId="77777777" w:rsidR="000528E3" w:rsidRDefault="000528E3" w:rsidP="00F03B73">
            <w:pPr>
              <w:pStyle w:val="ad"/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>סמן/י ב-</w:t>
            </w:r>
            <w:r>
              <w:rPr>
                <w:rFonts w:ascii="Arial" w:hAnsi="Arial" w:hint="cs"/>
                <w:b w:val="0"/>
                <w:bCs w:val="0"/>
                <w:i w:val="0"/>
                <w:iCs w:val="0"/>
                <w:color w:val="000000"/>
                <w:sz w:val="26"/>
                <w:szCs w:val="26"/>
              </w:rPr>
              <w:t>X</w:t>
            </w:r>
            <w:r>
              <w:rPr>
                <w:rFonts w:ascii="Arial" w:hAnsi="Arial" w:hint="cs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 xml:space="preserve"> את תחנת האיסוף</w:t>
            </w:r>
          </w:p>
        </w:tc>
      </w:tr>
      <w:tr w:rsidR="000528E3" w:rsidRPr="003454AF" w14:paraId="77202D34" w14:textId="77777777" w:rsidTr="00F03B73">
        <w:trPr>
          <w:trHeight w:val="640"/>
          <w:jc w:val="center"/>
        </w:trPr>
        <w:tc>
          <w:tcPr>
            <w:tcW w:w="2413" w:type="dxa"/>
            <w:shd w:val="clear" w:color="auto" w:fill="auto"/>
            <w:vAlign w:val="center"/>
          </w:tcPr>
          <w:p w14:paraId="15CCEDDB" w14:textId="77777777" w:rsidR="000528E3" w:rsidRPr="003454AF" w:rsidRDefault="000528E3" w:rsidP="00F03B73">
            <w:pPr>
              <w:pStyle w:val="ad"/>
              <w:jc w:val="left"/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32"/>
                <w:szCs w:val="32"/>
                <w:rtl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71CDAF1E" w14:textId="77777777" w:rsidR="000528E3" w:rsidRPr="003454AF" w:rsidRDefault="000528E3" w:rsidP="00F03B73">
            <w:pPr>
              <w:pStyle w:val="ad"/>
              <w:jc w:val="left"/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41" w:type="dxa"/>
          </w:tcPr>
          <w:p w14:paraId="7AC3F374" w14:textId="77777777" w:rsidR="000528E3" w:rsidRPr="003454AF" w:rsidRDefault="000528E3" w:rsidP="00F03B73">
            <w:pPr>
              <w:pStyle w:val="ad"/>
              <w:jc w:val="left"/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16" w:type="dxa"/>
          </w:tcPr>
          <w:p w14:paraId="4A5F9629" w14:textId="77777777" w:rsidR="000528E3" w:rsidRPr="00B02EFB" w:rsidRDefault="000528E3" w:rsidP="00F03B73">
            <w:pPr>
              <w:pStyle w:val="ad"/>
              <w:ind w:left="397" w:hanging="397"/>
              <w:jc w:val="left"/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32"/>
                <w:szCs w:val="32"/>
                <w:rtl/>
              </w:rPr>
            </w:pPr>
          </w:p>
        </w:tc>
        <w:tc>
          <w:tcPr>
            <w:tcW w:w="3760" w:type="dxa"/>
          </w:tcPr>
          <w:p w14:paraId="501087D3" w14:textId="77777777" w:rsidR="000528E3" w:rsidRDefault="000528E3" w:rsidP="00F03B73">
            <w:pPr>
              <w:pStyle w:val="ad"/>
              <w:ind w:left="397" w:hanging="397"/>
              <w:jc w:val="left"/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</w:pPr>
            <w:r w:rsidRPr="00B02EFB"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32"/>
                <w:szCs w:val="32"/>
                <w:rtl/>
              </w:rPr>
              <w:t>∕</w:t>
            </w:r>
            <w:r>
              <w:rPr>
                <w:rFonts w:ascii="Arial" w:hAnsi="Arial" w:hint="cs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 xml:space="preserve">  07:00 היכל הספורט</w:t>
            </w:r>
          </w:p>
          <w:p w14:paraId="253776D5" w14:textId="77777777" w:rsidR="000528E3" w:rsidRDefault="000528E3" w:rsidP="00F03B73">
            <w:pPr>
              <w:pStyle w:val="ad"/>
              <w:ind w:left="397" w:hanging="397"/>
              <w:jc w:val="left"/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</w:pPr>
            <w:r w:rsidRPr="00B02EFB"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32"/>
                <w:szCs w:val="32"/>
                <w:rtl/>
              </w:rPr>
              <w:t>∕</w:t>
            </w:r>
            <w:r>
              <w:rPr>
                <w:rFonts w:ascii="Arial" w:hAnsi="Arial" w:hint="cs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 xml:space="preserve">  07:00 לב המפרץ</w:t>
            </w:r>
          </w:p>
          <w:p w14:paraId="5BD6804D" w14:textId="77777777" w:rsidR="000528E3" w:rsidRDefault="000528E3" w:rsidP="00F03B73">
            <w:pPr>
              <w:pStyle w:val="ad"/>
              <w:ind w:left="397" w:hanging="397"/>
              <w:jc w:val="left"/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32"/>
                <w:szCs w:val="32"/>
                <w:rtl/>
              </w:rPr>
            </w:pPr>
            <w:r w:rsidRPr="00B02EFB"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32"/>
                <w:szCs w:val="32"/>
                <w:rtl/>
              </w:rPr>
              <w:t>∕</w:t>
            </w:r>
            <w:r>
              <w:rPr>
                <w:rFonts w:ascii="Arial" w:hAnsi="Arial" w:hint="cs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 xml:space="preserve">  07:00 צומת קריית אתא</w:t>
            </w:r>
          </w:p>
          <w:p w14:paraId="4F04E948" w14:textId="77777777" w:rsidR="000528E3" w:rsidRDefault="000528E3" w:rsidP="00F03B73">
            <w:pPr>
              <w:pStyle w:val="ad"/>
              <w:ind w:left="397" w:hanging="397"/>
              <w:jc w:val="left"/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32"/>
                <w:szCs w:val="32"/>
                <w:rtl/>
              </w:rPr>
            </w:pPr>
            <w:r w:rsidRPr="00B02EFB"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32"/>
                <w:szCs w:val="32"/>
                <w:rtl/>
              </w:rPr>
              <w:t>∕</w:t>
            </w:r>
            <w:r>
              <w:rPr>
                <w:rFonts w:ascii="Arial" w:hAnsi="Arial" w:hint="cs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 xml:space="preserve">  07:00 צומת הצריף</w:t>
            </w:r>
          </w:p>
          <w:p w14:paraId="0A764ACC" w14:textId="77777777" w:rsidR="000528E3" w:rsidRPr="000528E3" w:rsidRDefault="000528E3" w:rsidP="000528E3">
            <w:pPr>
              <w:pStyle w:val="ad"/>
              <w:jc w:val="left"/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32"/>
                <w:szCs w:val="32"/>
                <w:rtl/>
              </w:rPr>
            </w:pPr>
            <w:r w:rsidRPr="00B02EFB">
              <w:rPr>
                <w:rFonts w:ascii="Arial" w:hAnsi="Arial"/>
                <w:b w:val="0"/>
                <w:bCs w:val="0"/>
                <w:i w:val="0"/>
                <w:iCs w:val="0"/>
                <w:color w:val="000000"/>
                <w:sz w:val="32"/>
                <w:szCs w:val="32"/>
                <w:rtl/>
              </w:rPr>
              <w:t>∕</w:t>
            </w:r>
            <w:r>
              <w:rPr>
                <w:rFonts w:ascii="Arial" w:hAnsi="Arial" w:hint="cs"/>
                <w:b w:val="0"/>
                <w:bCs w:val="0"/>
                <w:i w:val="0"/>
                <w:iCs w:val="0"/>
                <w:color w:val="000000"/>
                <w:sz w:val="26"/>
                <w:szCs w:val="26"/>
                <w:rtl/>
              </w:rPr>
              <w:t xml:space="preserve">  07:30 צומת צבר קרית מוצקין</w:t>
            </w:r>
          </w:p>
        </w:tc>
      </w:tr>
    </w:tbl>
    <w:p w14:paraId="28730D77" w14:textId="77777777" w:rsidR="000528E3" w:rsidRDefault="000528E3" w:rsidP="000528E3">
      <w:pPr>
        <w:pStyle w:val="ad"/>
        <w:jc w:val="left"/>
        <w:rPr>
          <w:rFonts w:ascii="Arial" w:hAnsi="Arial"/>
          <w:i w:val="0"/>
          <w:iCs w:val="0"/>
          <w:color w:val="000000"/>
          <w:sz w:val="28"/>
          <w:szCs w:val="28"/>
          <w:rtl/>
        </w:rPr>
      </w:pPr>
    </w:p>
    <w:p w14:paraId="60D86585" w14:textId="77777777" w:rsidR="000528E3" w:rsidRPr="005F6F6A" w:rsidRDefault="000528E3" w:rsidP="000528E3">
      <w:pPr>
        <w:pStyle w:val="ad"/>
        <w:jc w:val="left"/>
        <w:rPr>
          <w:rFonts w:ascii="Arial" w:hAnsi="Arial"/>
          <w:b w:val="0"/>
          <w:bCs w:val="0"/>
          <w:i w:val="0"/>
          <w:iCs w:val="0"/>
          <w:color w:val="000000"/>
          <w:sz w:val="28"/>
          <w:szCs w:val="28"/>
          <w:rtl/>
        </w:rPr>
      </w:pPr>
      <w:r w:rsidRPr="00AE7966">
        <w:rPr>
          <w:rFonts w:ascii="Arial" w:hAnsi="Arial" w:hint="cs"/>
          <w:i w:val="0"/>
          <w:iCs w:val="0"/>
          <w:color w:val="000000"/>
          <w:sz w:val="28"/>
          <w:szCs w:val="28"/>
          <w:rtl/>
        </w:rPr>
        <w:t xml:space="preserve">הערה: ההרשמה באמצעות העברת הטופס </w:t>
      </w:r>
      <w:r>
        <w:rPr>
          <w:rFonts w:ascii="Arial" w:hAnsi="Arial" w:hint="cs"/>
          <w:i w:val="0"/>
          <w:iCs w:val="0"/>
          <w:color w:val="000000"/>
          <w:sz w:val="28"/>
          <w:szCs w:val="28"/>
          <w:rtl/>
        </w:rPr>
        <w:t>ב-</w:t>
      </w:r>
      <w:r w:rsidRPr="00AE7966">
        <w:rPr>
          <w:rFonts w:ascii="Arial" w:hAnsi="Arial" w:hint="cs"/>
          <w:i w:val="0"/>
          <w:iCs w:val="0"/>
          <w:color w:val="000000"/>
          <w:sz w:val="28"/>
          <w:szCs w:val="28"/>
          <w:rtl/>
        </w:rPr>
        <w:t>דוא"ל, פקס או מסירתו ישירות במשרד הועד (לא יתבצע רישום טלפוני)</w:t>
      </w:r>
      <w:r>
        <w:rPr>
          <w:rFonts w:ascii="Arial" w:hAnsi="Arial" w:hint="cs"/>
          <w:i w:val="0"/>
          <w:iCs w:val="0"/>
          <w:color w:val="000000"/>
          <w:sz w:val="28"/>
          <w:szCs w:val="28"/>
          <w:rtl/>
        </w:rPr>
        <w:t xml:space="preserve">. </w:t>
      </w:r>
      <w:r w:rsidRPr="00140264">
        <w:rPr>
          <w:rFonts w:ascii="Arial" w:hAnsi="Arial" w:hint="cs"/>
          <w:i w:val="0"/>
          <w:iCs w:val="0"/>
          <w:color w:val="000000"/>
          <w:sz w:val="28"/>
          <w:szCs w:val="28"/>
          <w:rtl/>
        </w:rPr>
        <w:t xml:space="preserve">מומלץ להרשם באתר </w:t>
      </w:r>
      <w:hyperlink r:id="rId20" w:history="1">
        <w:r w:rsidRPr="00605043">
          <w:rPr>
            <w:rStyle w:val="Hyperlink"/>
            <w:rFonts w:ascii="Calibri" w:hAnsi="Calibri" w:cs="Calibri"/>
            <w:sz w:val="28"/>
            <w:szCs w:val="28"/>
          </w:rPr>
          <w:t>https://vgimlaei.haifa.ac.il</w:t>
        </w:r>
        <w:r w:rsidRPr="00605043">
          <w:rPr>
            <w:rStyle w:val="Hyperlink"/>
            <w:sz w:val="28"/>
            <w:szCs w:val="28"/>
            <w:rtl/>
          </w:rPr>
          <w:t>/</w:t>
        </w:r>
      </w:hyperlink>
    </w:p>
    <w:p w14:paraId="68BB909B" w14:textId="77777777" w:rsidR="000528E3" w:rsidRDefault="000528E3" w:rsidP="000528E3">
      <w:pPr>
        <w:rPr>
          <w:rFonts w:ascii="Arial" w:hAnsi="Arial" w:cs="Arial"/>
          <w:color w:val="000000"/>
          <w:sz w:val="26"/>
          <w:szCs w:val="26"/>
          <w:rtl/>
        </w:rPr>
      </w:pPr>
    </w:p>
    <w:p w14:paraId="7EA77CB8" w14:textId="77777777" w:rsidR="000528E3" w:rsidRPr="00800D90" w:rsidRDefault="000528E3" w:rsidP="000528E3">
      <w:pPr>
        <w:rPr>
          <w:rFonts w:ascii="Arial" w:hAnsi="Arial" w:cs="Arial"/>
          <w:color w:val="000000"/>
          <w:sz w:val="28"/>
          <w:szCs w:val="28"/>
          <w:rtl/>
        </w:rPr>
      </w:pPr>
      <w:r w:rsidRPr="003454AF">
        <w:rPr>
          <w:rFonts w:ascii="Arial" w:hAnsi="Arial" w:cs="Arial"/>
          <w:color w:val="000000"/>
          <w:sz w:val="26"/>
          <w:szCs w:val="26"/>
          <w:rtl/>
        </w:rPr>
        <w:t>חתימה ................................תאריך ...........................</w:t>
      </w:r>
    </w:p>
    <w:p w14:paraId="7A68AD0E" w14:textId="77777777" w:rsidR="006156E8" w:rsidRPr="000528E3" w:rsidRDefault="006156E8" w:rsidP="000528E3">
      <w:pPr>
        <w:rPr>
          <w:rFonts w:hint="cs"/>
          <w:rtl/>
        </w:rPr>
      </w:pPr>
    </w:p>
    <w:sectPr w:rsidR="006156E8" w:rsidRPr="000528E3" w:rsidSect="000F2BF9">
      <w:headerReference w:type="even" r:id="rId21"/>
      <w:headerReference w:type="default" r:id="rId22"/>
      <w:footerReference w:type="default" r:id="rId23"/>
      <w:pgSz w:w="11907" w:h="16839" w:code="9"/>
      <w:pgMar w:top="1440" w:right="1080" w:bottom="1440" w:left="108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BCDE1" w14:textId="77777777" w:rsidR="003240AA" w:rsidRDefault="003240AA">
      <w:r>
        <w:separator/>
      </w:r>
    </w:p>
  </w:endnote>
  <w:endnote w:type="continuationSeparator" w:id="0">
    <w:p w14:paraId="6CB46DE9" w14:textId="77777777" w:rsidR="003240AA" w:rsidRDefault="00324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uttman Yad-Brush">
    <w:charset w:val="B1"/>
    <w:family w:val="auto"/>
    <w:pitch w:val="variable"/>
    <w:sig w:usb0="00000801" w:usb1="4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F0CCE" w14:textId="77777777" w:rsidR="00381C47" w:rsidRDefault="00381C47" w:rsidP="00661869">
    <w:pPr>
      <w:pStyle w:val="a5"/>
      <w:rPr>
        <w:rFonts w:hint="cs"/>
        <w:rtl/>
      </w:rPr>
    </w:pPr>
    <w:r>
      <w:rPr>
        <w:noProof/>
      </w:rPr>
      <w:pict w14:anchorId="29D1B87E">
        <v:shapetype id="_x0000_t34" coordsize="21600,21600" o:spt="34" o:oned="t" adj="10800" path="m,l@0,0@0,21600,21600,21600e" filled="f">
          <v:stroke joinstyle="miter"/>
          <v:formulas>
            <v:f eqn="val #0"/>
          </v:formulas>
          <v:path arrowok="t" fillok="f" o:connecttype="none"/>
          <v:handles>
            <v:h position="#0,center"/>
          </v:handles>
          <o:lock v:ext="edit" shapetype="t"/>
        </v:shapetype>
        <v:shape id="AutoShape 14" o:spid="_x0000_s1030" type="#_x0000_t34" style="position:absolute;left:0;text-align:left;margin-left:-14.15pt;margin-top:9.3pt;width:533.45pt;height:.05pt;z-index:1;visibility:visible;mso-wrap-distance-top:-3e-5mm;mso-wrap-distance-bottom:-3e-5mm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" adj="10799,-289418400,-1723" strokecolor="red" strokeweight="1.75pt">
          <v:shadow color="#622423" opacity=".5" offset="1pt"/>
          <w10:wrap anchorx="margin"/>
        </v:shape>
      </w:pict>
    </w:r>
    <w:r>
      <w:rPr>
        <w:rFonts w:hint="cs"/>
        <w:rtl/>
      </w:rPr>
      <w:t xml:space="preserve">  </w:t>
    </w:r>
  </w:p>
  <w:tbl>
    <w:tblPr>
      <w:bidiVisual/>
      <w:tblW w:w="10714" w:type="dxa"/>
      <w:jc w:val="center"/>
      <w:tblLook w:val="04A0" w:firstRow="1" w:lastRow="0" w:firstColumn="1" w:lastColumn="0" w:noHBand="0" w:noVBand="1"/>
    </w:tblPr>
    <w:tblGrid>
      <w:gridCol w:w="3800"/>
      <w:gridCol w:w="2740"/>
      <w:gridCol w:w="4174"/>
    </w:tblGrid>
    <w:tr w:rsidR="00381C47" w14:paraId="5123F750" w14:textId="77777777" w:rsidTr="005A507B">
      <w:trPr>
        <w:trHeight w:val="1359"/>
        <w:jc w:val="center"/>
      </w:trPr>
      <w:tc>
        <w:tcPr>
          <w:tcW w:w="3853" w:type="dxa"/>
          <w:shd w:val="clear" w:color="auto" w:fill="auto"/>
        </w:tcPr>
        <w:p w14:paraId="02EB0DB6" w14:textId="77777777" w:rsidR="00381C47" w:rsidRPr="005A507B" w:rsidRDefault="00381C47" w:rsidP="007F204C">
          <w:pPr>
            <w:rPr>
              <w:rFonts w:ascii="Candara" w:hAnsi="Candara" w:cs="David"/>
              <w:rtl/>
            </w:rPr>
          </w:pPr>
          <w:r w:rsidRPr="005A507B">
            <w:rPr>
              <w:rFonts w:ascii="Candara" w:hAnsi="Candara" w:cs="David"/>
              <w:rtl/>
            </w:rPr>
            <w:t xml:space="preserve">אוניברסיטת חיפה, </w:t>
          </w:r>
          <w:r w:rsidRPr="005A507B">
            <w:rPr>
              <w:rFonts w:ascii="Candara" w:hAnsi="Candara" w:cs="David" w:hint="cs"/>
              <w:rtl/>
            </w:rPr>
            <w:t>שדרות אבא חושי 199 הר הכרמל</w:t>
          </w:r>
          <w:r w:rsidRPr="005A507B">
            <w:rPr>
              <w:rFonts w:ascii="Candara" w:hAnsi="Candara" w:cs="David"/>
            </w:rPr>
            <w:t>,</w:t>
          </w:r>
          <w:r w:rsidRPr="005A507B">
            <w:rPr>
              <w:rFonts w:ascii="Candara" w:hAnsi="Candara" w:cs="David" w:hint="cs"/>
              <w:rtl/>
            </w:rPr>
            <w:t xml:space="preserve"> חיפה</w:t>
          </w:r>
          <w:r w:rsidRPr="005A507B">
            <w:rPr>
              <w:rFonts w:ascii="Candara" w:hAnsi="Candara" w:cs="David"/>
              <w:rtl/>
            </w:rPr>
            <w:t xml:space="preserve"> </w:t>
          </w:r>
          <w:r w:rsidRPr="005A507B">
            <w:rPr>
              <w:rFonts w:ascii="Candara" w:hAnsi="Candara" w:cs="David" w:hint="cs"/>
              <w:rtl/>
            </w:rPr>
            <w:t>3498838</w:t>
          </w:r>
          <w:r w:rsidRPr="005A507B">
            <w:rPr>
              <w:rFonts w:ascii="Candara" w:hAnsi="Candara" w:cs="David"/>
              <w:rtl/>
            </w:rPr>
            <w:t xml:space="preserve">  </w:t>
          </w:r>
        </w:p>
        <w:p w14:paraId="0E79AE8D" w14:textId="77777777" w:rsidR="00381C47" w:rsidRPr="005A507B" w:rsidRDefault="00381C47" w:rsidP="005A507B">
          <w:pPr>
            <w:tabs>
              <w:tab w:val="left" w:pos="3473"/>
            </w:tabs>
            <w:rPr>
              <w:rFonts w:ascii="Candara" w:hAnsi="Candara" w:cs="David" w:hint="cs"/>
              <w:rtl/>
            </w:rPr>
          </w:pPr>
          <w:r w:rsidRPr="005A507B">
            <w:rPr>
              <w:rFonts w:ascii="Candara" w:hAnsi="Candara" w:cs="David" w:hint="cs"/>
              <w:rtl/>
            </w:rPr>
            <w:t xml:space="preserve">טלפון: </w:t>
          </w:r>
          <w:r w:rsidRPr="005A507B">
            <w:rPr>
              <w:rFonts w:ascii="Candara" w:hAnsi="Candara" w:cs="David"/>
            </w:rPr>
            <w:t>04-8240055</w:t>
          </w:r>
          <w:r w:rsidRPr="005A507B">
            <w:rPr>
              <w:rFonts w:ascii="Candara" w:hAnsi="Candara" w:cs="David"/>
              <w:rtl/>
            </w:rPr>
            <w:tab/>
          </w:r>
        </w:p>
        <w:p w14:paraId="6D2A09E0" w14:textId="77777777" w:rsidR="00381C47" w:rsidRPr="005A507B" w:rsidRDefault="00381C47" w:rsidP="005A507B">
          <w:pPr>
            <w:ind w:right="175"/>
            <w:rPr>
              <w:rFonts w:ascii="Candara" w:hAnsi="Candara" w:cs="David"/>
              <w:rtl/>
            </w:rPr>
          </w:pPr>
          <w:r w:rsidRPr="005A507B">
            <w:rPr>
              <w:rFonts w:ascii="Candara" w:hAnsi="Candara" w:cs="David" w:hint="cs"/>
              <w:rtl/>
            </w:rPr>
            <w:t xml:space="preserve">פקס: </w:t>
          </w:r>
          <w:r w:rsidRPr="005A507B">
            <w:rPr>
              <w:rFonts w:ascii="Candara" w:hAnsi="Candara" w:cs="David"/>
            </w:rPr>
            <w:t>04-8288252</w:t>
          </w:r>
        </w:p>
      </w:tc>
      <w:tc>
        <w:tcPr>
          <w:tcW w:w="2607" w:type="dxa"/>
          <w:shd w:val="clear" w:color="auto" w:fill="auto"/>
        </w:tcPr>
        <w:p w14:paraId="00C9BF21" w14:textId="77777777" w:rsidR="007F204C" w:rsidRDefault="007F204C" w:rsidP="005A507B">
          <w:pPr>
            <w:pStyle w:val="a5"/>
            <w:jc w:val="center"/>
            <w:rPr>
              <w:rFonts w:cs="David" w:hint="cs"/>
              <w:rtl/>
            </w:rPr>
          </w:pPr>
        </w:p>
        <w:p w14:paraId="56B60611" w14:textId="77777777" w:rsidR="007F204C" w:rsidRPr="005A507B" w:rsidRDefault="007F204C" w:rsidP="005A507B">
          <w:pPr>
            <w:pStyle w:val="a5"/>
            <w:jc w:val="center"/>
            <w:rPr>
              <w:rFonts w:cs="David" w:hint="cs"/>
              <w:rtl/>
            </w:rPr>
          </w:pPr>
        </w:p>
        <w:p w14:paraId="2013930B" w14:textId="77777777" w:rsidR="00381C47" w:rsidRPr="005A507B" w:rsidRDefault="00381C47" w:rsidP="005A507B">
          <w:pPr>
            <w:pStyle w:val="a5"/>
            <w:jc w:val="center"/>
            <w:rPr>
              <w:rFonts w:cs="David" w:hint="cs"/>
              <w:rtl/>
            </w:rPr>
          </w:pPr>
        </w:p>
        <w:p w14:paraId="29FCDC46" w14:textId="77777777" w:rsidR="00381C47" w:rsidRPr="006A4BE5" w:rsidRDefault="006A4BE5" w:rsidP="006A4BE5">
          <w:pPr>
            <w:pStyle w:val="a5"/>
            <w:jc w:val="center"/>
            <w:rPr>
              <w:rFonts w:ascii="Candara" w:hAnsi="Candara" w:cs="David" w:hint="cs"/>
              <w:color w:val="000000"/>
              <w:u w:val="single"/>
              <w:rtl/>
            </w:rPr>
          </w:pPr>
          <w:hyperlink r:id="rId1" w:history="1">
            <w:r w:rsidRPr="007F4FF9">
              <w:rPr>
                <w:rStyle w:val="Hyperlink"/>
                <w:rFonts w:ascii="Candara" w:hAnsi="Candara" w:cs="David"/>
              </w:rPr>
              <w:t>vgimlaei@univ.haifa.ac.il</w:t>
            </w:r>
          </w:hyperlink>
        </w:p>
      </w:tc>
      <w:tc>
        <w:tcPr>
          <w:tcW w:w="4254" w:type="dxa"/>
          <w:shd w:val="clear" w:color="auto" w:fill="auto"/>
        </w:tcPr>
        <w:p w14:paraId="649B23A6" w14:textId="77777777" w:rsidR="00381C47" w:rsidRPr="005A507B" w:rsidRDefault="00381C47" w:rsidP="007F204C">
          <w:pPr>
            <w:pStyle w:val="a5"/>
            <w:jc w:val="right"/>
            <w:rPr>
              <w:rFonts w:ascii="Arial" w:hAnsi="Arial" w:cs="David" w:hint="cs"/>
              <w:rtl/>
            </w:rPr>
          </w:pPr>
          <w:r w:rsidRPr="007F204C">
            <w:rPr>
              <w:rFonts w:ascii="Candara" w:hAnsi="Candara" w:cs="David"/>
              <w:sz w:val="23"/>
              <w:szCs w:val="23"/>
            </w:rPr>
            <w:t>University of Haifa, 199 Abba Hushi</w:t>
          </w:r>
          <w:r w:rsidR="007F204C" w:rsidRPr="007F204C">
            <w:rPr>
              <w:rFonts w:ascii="Candara" w:hAnsi="Candara" w:cs="David"/>
              <w:sz w:val="23"/>
              <w:szCs w:val="23"/>
            </w:rPr>
            <w:t xml:space="preserve"> </w:t>
          </w:r>
          <w:r w:rsidR="007F204C">
            <w:rPr>
              <w:rFonts w:ascii="Candara" w:hAnsi="Candara" w:cs="David"/>
              <w:sz w:val="23"/>
              <w:szCs w:val="23"/>
            </w:rPr>
            <w:t>A</w:t>
          </w:r>
          <w:r w:rsidR="007F204C" w:rsidRPr="007F204C">
            <w:rPr>
              <w:rFonts w:ascii="Candara" w:hAnsi="Candara" w:cs="David"/>
              <w:sz w:val="23"/>
              <w:szCs w:val="23"/>
            </w:rPr>
            <w:t>v</w:t>
          </w:r>
          <w:r w:rsidR="007F204C">
            <w:rPr>
              <w:rFonts w:ascii="Candara" w:hAnsi="Candara" w:cs="David"/>
              <w:sz w:val="23"/>
              <w:szCs w:val="23"/>
            </w:rPr>
            <w:t>e.</w:t>
          </w:r>
          <w:r w:rsidRPr="005A507B">
            <w:rPr>
              <w:rFonts w:ascii="Candara" w:hAnsi="Candara" w:cs="David"/>
            </w:rPr>
            <w:t xml:space="preserve"> </w:t>
          </w:r>
        </w:p>
        <w:p w14:paraId="2EB37651" w14:textId="77777777" w:rsidR="00381C47" w:rsidRPr="005A507B" w:rsidRDefault="00381C47" w:rsidP="005A507B">
          <w:pPr>
            <w:pStyle w:val="a5"/>
            <w:jc w:val="right"/>
            <w:rPr>
              <w:rFonts w:ascii="Candara" w:hAnsi="Candara" w:cs="David" w:hint="cs"/>
              <w:rtl/>
            </w:rPr>
          </w:pPr>
          <w:r w:rsidRPr="005A507B">
            <w:rPr>
              <w:rFonts w:ascii="Candara" w:hAnsi="Candara" w:cs="David"/>
            </w:rPr>
            <w:t>Mount Carmel, Haifa 3498838, Israel</w:t>
          </w:r>
        </w:p>
        <w:p w14:paraId="35CEC131" w14:textId="77777777" w:rsidR="00381C47" w:rsidRPr="005A507B" w:rsidRDefault="00381C47" w:rsidP="005A507B">
          <w:pPr>
            <w:pStyle w:val="a5"/>
            <w:jc w:val="right"/>
            <w:rPr>
              <w:rFonts w:ascii="Candara" w:hAnsi="Candara" w:cs="David" w:hint="cs"/>
              <w:rtl/>
            </w:rPr>
          </w:pPr>
          <w:r w:rsidRPr="005A507B">
            <w:rPr>
              <w:rFonts w:ascii="Candara" w:hAnsi="Candara" w:cs="David"/>
            </w:rPr>
            <w:t>Tel: 972-4-8240055</w:t>
          </w:r>
        </w:p>
        <w:p w14:paraId="57D63E61" w14:textId="77777777" w:rsidR="00381C47" w:rsidRDefault="00381C47" w:rsidP="005A507B">
          <w:pPr>
            <w:pStyle w:val="a5"/>
            <w:jc w:val="right"/>
            <w:rPr>
              <w:rFonts w:hint="cs"/>
              <w:rtl/>
            </w:rPr>
          </w:pPr>
          <w:r w:rsidRPr="005A507B">
            <w:rPr>
              <w:rFonts w:ascii="Candara" w:hAnsi="Candara" w:cs="David"/>
            </w:rPr>
            <w:t>Fax: 972-4-8288252</w:t>
          </w:r>
        </w:p>
      </w:tc>
    </w:tr>
  </w:tbl>
  <w:p w14:paraId="6BD39D5D" w14:textId="77777777" w:rsidR="00381C47" w:rsidRPr="00781401" w:rsidRDefault="00381C47" w:rsidP="00A265F9">
    <w:pPr>
      <w:pStyle w:val="a5"/>
      <w:rPr>
        <w:rFonts w:hint="c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669A8" w14:textId="77777777" w:rsidR="003240AA" w:rsidRDefault="003240AA">
      <w:r>
        <w:separator/>
      </w:r>
    </w:p>
  </w:footnote>
  <w:footnote w:type="continuationSeparator" w:id="0">
    <w:p w14:paraId="04335D72" w14:textId="77777777" w:rsidR="003240AA" w:rsidRDefault="00324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C7018" w14:textId="77777777" w:rsidR="00381C47" w:rsidRDefault="00381C47" w:rsidP="00312BE5">
    <w:pPr>
      <w:pStyle w:val="a3"/>
      <w:framePr w:wrap="around" w:vAnchor="text" w:hAnchor="text" w:xAlign="center" w:y="1"/>
      <w:rPr>
        <w:rStyle w:val="a9"/>
      </w:rPr>
    </w:pPr>
    <w:r>
      <w:rPr>
        <w:rStyle w:val="a9"/>
        <w:rtl/>
      </w:rPr>
      <w:fldChar w:fldCharType="begin"/>
    </w:r>
    <w:r>
      <w:rPr>
        <w:rStyle w:val="a9"/>
      </w:rPr>
      <w:instrText xml:space="preserve">PAGE  </w:instrText>
    </w:r>
    <w:r>
      <w:rPr>
        <w:rStyle w:val="a9"/>
        <w:rtl/>
      </w:rPr>
      <w:fldChar w:fldCharType="end"/>
    </w:r>
  </w:p>
  <w:p w14:paraId="41254F71" w14:textId="77777777" w:rsidR="00381C47" w:rsidRDefault="00381C4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8C667" w14:textId="77777777" w:rsidR="00381C47" w:rsidRDefault="00381C47" w:rsidP="00312BE5">
    <w:pPr>
      <w:pStyle w:val="a3"/>
      <w:framePr w:wrap="around" w:vAnchor="text" w:hAnchor="text" w:xAlign="center" w:y="1"/>
      <w:rPr>
        <w:rStyle w:val="a9"/>
      </w:rPr>
    </w:pPr>
    <w:r>
      <w:rPr>
        <w:rStyle w:val="a9"/>
        <w:rtl/>
      </w:rPr>
      <w:fldChar w:fldCharType="begin"/>
    </w:r>
    <w:r>
      <w:rPr>
        <w:rStyle w:val="a9"/>
      </w:rPr>
      <w:instrText xml:space="preserve">PAGE  </w:instrText>
    </w:r>
    <w:r>
      <w:rPr>
        <w:rStyle w:val="a9"/>
        <w:rtl/>
      </w:rPr>
      <w:fldChar w:fldCharType="separate"/>
    </w:r>
    <w:r w:rsidR="00633BE9">
      <w:rPr>
        <w:rStyle w:val="a9"/>
        <w:noProof/>
        <w:rtl/>
      </w:rPr>
      <w:t>3</w:t>
    </w:r>
    <w:r>
      <w:rPr>
        <w:rStyle w:val="a9"/>
        <w:rtl/>
      </w:rPr>
      <w:fldChar w:fldCharType="end"/>
    </w:r>
  </w:p>
  <w:p w14:paraId="62E01DA1" w14:textId="77777777" w:rsidR="00381C47" w:rsidRDefault="00381C47" w:rsidP="007779D1">
    <w:pPr>
      <w:pStyle w:val="a3"/>
      <w:jc w:val="center"/>
      <w:rPr>
        <w:rFonts w:ascii="Tahoma" w:hAnsi="Tahoma"/>
        <w:spacing w:val="20"/>
        <w:rtl/>
      </w:rPr>
    </w:pPr>
    <w:r>
      <w:rPr>
        <w:noProof/>
      </w:rPr>
      <w:pict w14:anchorId="494F5C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תמונה 6" o:spid="_x0000_s1033" type="#_x0000_t75" style="position:absolute;left:0;text-align:left;margin-left:408.4pt;margin-top:-6.5pt;width:74.25pt;height:66.5pt;z-index:-1;visibility:visible" wrapcoords="-218 0 -218 21357 21600 21357 21600 0 -218 0">
          <v:imagedata r:id="rId1" o:title=""/>
          <w10:wrap type="tight"/>
        </v:shape>
      </w:pict>
    </w:r>
    <w:r>
      <w:rPr>
        <w:noProof/>
      </w:rPr>
      <w:pict w14:anchorId="04897ECA">
        <v:shape id="תמונה 5" o:spid="_x0000_s1032" type="#_x0000_t75" alt="לוגו עברית-אנגלית-ערבית.jpg" style="position:absolute;left:0;text-align:left;margin-left:11.95pt;margin-top:3.15pt;width:66.5pt;height:62.35pt;z-index:-2;visibility:visible" wrapcoords="-225 0 -225 21360 21600 21360 21600 0 -225 0">
          <v:imagedata r:id="rId2" o:title="לוגו עברית-אנגלית-ערבית"/>
          <w10:wrap type="tight"/>
        </v:shape>
      </w:pict>
    </w:r>
  </w:p>
  <w:p w14:paraId="4ADD9CE1" w14:textId="77777777" w:rsidR="00381C47" w:rsidRDefault="00381C47" w:rsidP="007779D1">
    <w:pPr>
      <w:pStyle w:val="a3"/>
      <w:jc w:val="center"/>
      <w:rPr>
        <w:rFonts w:ascii="Tahoma" w:hAnsi="Tahoma" w:hint="cs"/>
        <w:spacing w:val="20"/>
        <w:rtl/>
      </w:rPr>
    </w:pPr>
  </w:p>
  <w:p w14:paraId="32D83E8D" w14:textId="77777777" w:rsidR="00381C47" w:rsidRPr="00AF747A" w:rsidRDefault="00381C47" w:rsidP="007779D1">
    <w:pPr>
      <w:pStyle w:val="a3"/>
      <w:jc w:val="right"/>
      <w:rPr>
        <w:rFonts w:ascii="Tahoma" w:hAnsi="Tahoma" w:hint="cs"/>
        <w:b/>
        <w:bCs/>
        <w:sz w:val="22"/>
        <w:szCs w:val="22"/>
        <w:rtl/>
      </w:rPr>
    </w:pPr>
  </w:p>
  <w:p w14:paraId="2CE486C2" w14:textId="77777777" w:rsidR="00381C47" w:rsidRDefault="00381C47" w:rsidP="00B35AD5">
    <w:pPr>
      <w:pStyle w:val="a3"/>
      <w:tabs>
        <w:tab w:val="left" w:pos="1466"/>
        <w:tab w:val="left" w:pos="2177"/>
        <w:tab w:val="left" w:pos="9510"/>
        <w:tab w:val="right" w:pos="9639"/>
      </w:tabs>
      <w:rPr>
        <w:rFonts w:cs="David" w:hint="cs"/>
        <w:b/>
        <w:bCs/>
        <w:sz w:val="32"/>
        <w:szCs w:val="32"/>
        <w:rtl/>
      </w:rPr>
    </w:pPr>
    <w:r>
      <w:rPr>
        <w:rFonts w:hint="cs"/>
        <w:bCs/>
        <w:szCs w:val="36"/>
        <w:rtl/>
      </w:rPr>
      <w:t xml:space="preserve">               </w:t>
    </w:r>
    <w:r>
      <w:rPr>
        <w:rFonts w:cs="David" w:hint="cs"/>
        <w:bCs/>
        <w:sz w:val="32"/>
        <w:szCs w:val="32"/>
        <w:rtl/>
      </w:rPr>
      <w:t xml:space="preserve">     </w:t>
    </w:r>
    <w:r w:rsidRPr="00994A12">
      <w:rPr>
        <w:rFonts w:cs="David" w:hint="cs"/>
        <w:bCs/>
        <w:sz w:val="32"/>
        <w:szCs w:val="32"/>
        <w:rtl/>
      </w:rPr>
      <w:t xml:space="preserve">ארגון גמלאי האוניברסיטה                               </w:t>
    </w:r>
  </w:p>
  <w:p w14:paraId="56128AA8" w14:textId="77777777" w:rsidR="00381C47" w:rsidRDefault="00DF3D3B" w:rsidP="00E56EE4">
    <w:pPr>
      <w:jc w:val="center"/>
      <w:outlineLvl w:val="1"/>
      <w:rPr>
        <w:rFonts w:ascii="Arial" w:hAnsi="Arial" w:cs="Arial" w:hint="cs"/>
        <w:b/>
        <w:bCs/>
        <w:color w:val="FF0000"/>
        <w:sz w:val="32"/>
        <w:szCs w:val="32"/>
        <w:u w:val="single"/>
        <w:rtl/>
      </w:rPr>
    </w:pPr>
    <w:r>
      <w:rPr>
        <w:rFonts w:ascii="Arial" w:hAnsi="Arial" w:cs="Arial"/>
        <w:b/>
        <w:bCs/>
        <w:color w:val="FF0000"/>
        <w:sz w:val="32"/>
        <w:szCs w:val="32"/>
        <w:u w:val="single"/>
        <w:rtl/>
      </w:rPr>
      <w:tab/>
    </w:r>
    <w:r w:rsidR="00D70711">
      <w:rPr>
        <w:rFonts w:ascii="Arial" w:hAnsi="Arial" w:cs="Arial"/>
        <w:b/>
        <w:bCs/>
        <w:color w:val="FF0000"/>
        <w:sz w:val="32"/>
        <w:szCs w:val="32"/>
        <w:u w:val="single"/>
        <w:rtl/>
      </w:rPr>
      <w:tab/>
    </w:r>
    <w:r w:rsidR="00D70711">
      <w:rPr>
        <w:rFonts w:ascii="Arial" w:hAnsi="Arial" w:cs="Arial"/>
        <w:b/>
        <w:bCs/>
        <w:color w:val="FF0000"/>
        <w:sz w:val="32"/>
        <w:szCs w:val="32"/>
        <w:u w:val="single"/>
        <w:rtl/>
      </w:rPr>
      <w:tab/>
    </w:r>
    <w:r w:rsidR="00D70711">
      <w:rPr>
        <w:rFonts w:ascii="Arial" w:hAnsi="Arial" w:cs="Arial"/>
        <w:b/>
        <w:bCs/>
        <w:color w:val="FF0000"/>
        <w:sz w:val="32"/>
        <w:szCs w:val="32"/>
        <w:u w:val="single"/>
        <w:rtl/>
      </w:rPr>
      <w:tab/>
    </w:r>
    <w:r w:rsidR="00D70711">
      <w:rPr>
        <w:rFonts w:ascii="Arial" w:hAnsi="Arial" w:cs="Arial"/>
        <w:b/>
        <w:bCs/>
        <w:color w:val="FF0000"/>
        <w:sz w:val="32"/>
        <w:szCs w:val="32"/>
        <w:u w:val="single"/>
        <w:rtl/>
      </w:rPr>
      <w:tab/>
    </w:r>
    <w:r w:rsidR="00D70711">
      <w:rPr>
        <w:rFonts w:ascii="Arial" w:hAnsi="Arial" w:cs="Arial"/>
        <w:b/>
        <w:bCs/>
        <w:color w:val="FF0000"/>
        <w:sz w:val="32"/>
        <w:szCs w:val="32"/>
        <w:u w:val="single"/>
        <w:rtl/>
      </w:rPr>
      <w:tab/>
    </w:r>
    <w:r w:rsidR="00D70711">
      <w:rPr>
        <w:rFonts w:ascii="Arial" w:hAnsi="Arial" w:cs="Arial"/>
        <w:b/>
        <w:bCs/>
        <w:color w:val="FF0000"/>
        <w:sz w:val="32"/>
        <w:szCs w:val="32"/>
        <w:u w:val="single"/>
        <w:rtl/>
      </w:rPr>
      <w:tab/>
    </w:r>
    <w:r w:rsidR="00D70711">
      <w:rPr>
        <w:rFonts w:ascii="Arial" w:hAnsi="Arial" w:cs="Arial"/>
        <w:b/>
        <w:bCs/>
        <w:color w:val="FF0000"/>
        <w:sz w:val="32"/>
        <w:szCs w:val="32"/>
        <w:u w:val="single"/>
        <w:rtl/>
      </w:rPr>
      <w:tab/>
    </w:r>
    <w:r w:rsidR="00E56EE4">
      <w:rPr>
        <w:rFonts w:ascii="Arial" w:hAnsi="Arial" w:cs="Arial"/>
        <w:b/>
        <w:bCs/>
        <w:color w:val="FF0000"/>
        <w:sz w:val="32"/>
        <w:szCs w:val="32"/>
        <w:u w:val="single"/>
        <w:rtl/>
      </w:rPr>
      <w:tab/>
    </w:r>
    <w:r w:rsidR="00E56EE4">
      <w:rPr>
        <w:rFonts w:ascii="Arial" w:hAnsi="Arial" w:cs="Arial"/>
        <w:b/>
        <w:bCs/>
        <w:color w:val="FF0000"/>
        <w:sz w:val="32"/>
        <w:szCs w:val="32"/>
        <w:u w:val="single"/>
        <w:rtl/>
      </w:rPr>
      <w:tab/>
    </w:r>
    <w:r w:rsidR="00E56EE4">
      <w:rPr>
        <w:rFonts w:ascii="Arial" w:hAnsi="Arial" w:cs="Arial"/>
        <w:b/>
        <w:bCs/>
        <w:color w:val="FF0000"/>
        <w:sz w:val="32"/>
        <w:szCs w:val="32"/>
        <w:u w:val="single"/>
        <w:rtl/>
      </w:rPr>
      <w:tab/>
    </w:r>
    <w:r w:rsidR="00E56EE4">
      <w:rPr>
        <w:rFonts w:ascii="Arial" w:hAnsi="Arial" w:cs="Arial"/>
        <w:b/>
        <w:bCs/>
        <w:color w:val="FF0000"/>
        <w:sz w:val="32"/>
        <w:szCs w:val="32"/>
        <w:u w:val="single"/>
        <w:rtl/>
      </w:rPr>
      <w:tab/>
    </w:r>
    <w:r w:rsidR="00E56EE4">
      <w:rPr>
        <w:rFonts w:ascii="Arial" w:hAnsi="Arial" w:cs="Arial"/>
        <w:b/>
        <w:bCs/>
        <w:color w:val="FF0000"/>
        <w:sz w:val="32"/>
        <w:szCs w:val="32"/>
        <w:u w:val="single"/>
        <w:rtl/>
      </w:rPr>
      <w:tab/>
    </w:r>
    <w:r w:rsidR="00E56EE4">
      <w:rPr>
        <w:rFonts w:ascii="Arial" w:hAnsi="Arial" w:cs="Arial"/>
        <w:b/>
        <w:bCs/>
        <w:color w:val="FF0000"/>
        <w:sz w:val="32"/>
        <w:szCs w:val="32"/>
        <w:u w:val="single"/>
        <w:rtl/>
      </w:rPr>
      <w:tab/>
    </w:r>
    <w:r w:rsidR="00E56EE4">
      <w:rPr>
        <w:rFonts w:ascii="Arial" w:hAnsi="Arial" w:cs="Arial"/>
        <w:b/>
        <w:bCs/>
        <w:color w:val="FF0000"/>
        <w:sz w:val="32"/>
        <w:szCs w:val="32"/>
        <w:u w:val="single"/>
        <w:rtl/>
      </w:rPr>
      <w:tab/>
    </w:r>
    <w:r w:rsidR="00E56EE4">
      <w:rPr>
        <w:rFonts w:ascii="Arial" w:hAnsi="Arial" w:cs="Arial"/>
        <w:b/>
        <w:bCs/>
        <w:color w:val="FF0000"/>
        <w:sz w:val="32"/>
        <w:szCs w:val="32"/>
        <w:u w:val="single"/>
        <w:rtl/>
      </w:rPr>
      <w:tab/>
    </w:r>
    <w:r w:rsidR="00E56EE4">
      <w:rPr>
        <w:rFonts w:ascii="Arial" w:hAnsi="Arial" w:cs="Arial"/>
        <w:b/>
        <w:bCs/>
        <w:color w:val="FF0000"/>
        <w:sz w:val="32"/>
        <w:szCs w:val="32"/>
        <w:u w:val="single"/>
        <w:rtl/>
      </w:rPr>
      <w:tab/>
    </w:r>
    <w:r w:rsidR="00E56EE4">
      <w:rPr>
        <w:rFonts w:ascii="Arial" w:hAnsi="Arial" w:cs="Arial"/>
        <w:b/>
        <w:bCs/>
        <w:color w:val="FF0000"/>
        <w:sz w:val="32"/>
        <w:szCs w:val="32"/>
        <w:u w:val="single"/>
        <w:rtl/>
      </w:rPr>
      <w:tab/>
    </w:r>
    <w:r w:rsidR="00D70711">
      <w:rPr>
        <w:rFonts w:ascii="Arial" w:hAnsi="Arial" w:cs="Arial"/>
        <w:b/>
        <w:bCs/>
        <w:color w:val="FF0000"/>
        <w:sz w:val="32"/>
        <w:szCs w:val="32"/>
        <w:u w:val="single"/>
        <w:rtl/>
      </w:rPr>
      <w:tab/>
    </w:r>
    <w:r>
      <w:rPr>
        <w:rFonts w:ascii="Arial" w:hAnsi="Arial" w:cs="Arial"/>
        <w:b/>
        <w:bCs/>
        <w:color w:val="FF0000"/>
        <w:sz w:val="32"/>
        <w:szCs w:val="32"/>
        <w:u w:val="single"/>
        <w:rtl/>
      </w:rPr>
      <w:tab/>
    </w:r>
    <w:r>
      <w:rPr>
        <w:rFonts w:ascii="Arial" w:hAnsi="Arial" w:cs="Arial"/>
        <w:b/>
        <w:bCs/>
        <w:color w:val="FF0000"/>
        <w:sz w:val="32"/>
        <w:szCs w:val="32"/>
        <w:u w:val="single"/>
        <w:rtl/>
      </w:rPr>
      <w:tab/>
    </w:r>
    <w:r>
      <w:rPr>
        <w:rFonts w:ascii="Arial" w:hAnsi="Arial" w:cs="Arial"/>
        <w:b/>
        <w:bCs/>
        <w:color w:val="FF0000"/>
        <w:sz w:val="32"/>
        <w:szCs w:val="32"/>
        <w:u w:val="single"/>
        <w:rtl/>
      </w:rPr>
      <w:tab/>
    </w:r>
    <w:r>
      <w:rPr>
        <w:rFonts w:ascii="Arial" w:hAnsi="Arial" w:cs="Arial"/>
        <w:b/>
        <w:bCs/>
        <w:color w:val="FF0000"/>
        <w:sz w:val="32"/>
        <w:szCs w:val="32"/>
        <w:u w:val="single"/>
        <w:rtl/>
      </w:rPr>
      <w:tab/>
    </w:r>
    <w:r>
      <w:rPr>
        <w:rFonts w:ascii="Arial" w:hAnsi="Arial" w:cs="Arial"/>
        <w:b/>
        <w:bCs/>
        <w:color w:val="FF0000"/>
        <w:sz w:val="32"/>
        <w:szCs w:val="32"/>
        <w:u w:val="single"/>
        <w:rtl/>
      </w:rPr>
      <w:tab/>
    </w:r>
  </w:p>
  <w:p w14:paraId="205E2221" w14:textId="77777777" w:rsidR="00381C47" w:rsidRPr="00A541E6" w:rsidRDefault="00381C47" w:rsidP="003B0B0C">
    <w:pPr>
      <w:spacing w:line="100" w:lineRule="exact"/>
      <w:jc w:val="center"/>
      <w:outlineLvl w:val="1"/>
      <w:rPr>
        <w:rFonts w:ascii="Arial" w:hAnsi="Arial" w:cs="Arial" w:hint="cs"/>
        <w:b/>
        <w:bCs/>
        <w:color w:val="FF0000"/>
        <w:sz w:val="32"/>
        <w:szCs w:val="32"/>
        <w:u w:val="single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4188D"/>
    <w:multiLevelType w:val="hybridMultilevel"/>
    <w:tmpl w:val="4ADAEA8C"/>
    <w:lvl w:ilvl="0" w:tplc="BFDE5EE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E68FC"/>
    <w:multiLevelType w:val="hybridMultilevel"/>
    <w:tmpl w:val="B4D4B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273D7"/>
    <w:multiLevelType w:val="hybridMultilevel"/>
    <w:tmpl w:val="B0A099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01E0A"/>
    <w:multiLevelType w:val="hybridMultilevel"/>
    <w:tmpl w:val="FB32753C"/>
    <w:lvl w:ilvl="0" w:tplc="8988B040">
      <w:start w:val="1"/>
      <w:numFmt w:val="decimal"/>
      <w:lvlText w:val="%1."/>
      <w:lvlJc w:val="left"/>
      <w:pPr>
        <w:tabs>
          <w:tab w:val="num" w:pos="2745"/>
        </w:tabs>
        <w:ind w:left="2745" w:right="2745" w:hanging="360"/>
      </w:pPr>
      <w:rPr>
        <w:rFonts w:hint="cs"/>
      </w:rPr>
    </w:lvl>
    <w:lvl w:ilvl="1" w:tplc="040D0019">
      <w:start w:val="1"/>
      <w:numFmt w:val="lowerLetter"/>
      <w:lvlText w:val="%2."/>
      <w:lvlJc w:val="left"/>
      <w:pPr>
        <w:tabs>
          <w:tab w:val="num" w:pos="3465"/>
        </w:tabs>
        <w:ind w:left="3465" w:right="3465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4185"/>
        </w:tabs>
        <w:ind w:left="4185" w:right="4185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4905"/>
        </w:tabs>
        <w:ind w:left="4905" w:right="4905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5625"/>
        </w:tabs>
        <w:ind w:left="5625" w:right="5625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6345"/>
        </w:tabs>
        <w:ind w:left="6345" w:right="6345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7065"/>
        </w:tabs>
        <w:ind w:left="7065" w:right="7065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7785"/>
        </w:tabs>
        <w:ind w:left="7785" w:right="7785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8505"/>
        </w:tabs>
        <w:ind w:left="8505" w:right="8505" w:hanging="180"/>
      </w:pPr>
    </w:lvl>
  </w:abstractNum>
  <w:abstractNum w:abstractNumId="4" w15:restartNumberingAfterBreak="0">
    <w:nsid w:val="13F42FED"/>
    <w:multiLevelType w:val="hybridMultilevel"/>
    <w:tmpl w:val="52CCF212"/>
    <w:lvl w:ilvl="0" w:tplc="402A12CA">
      <w:start w:val="1"/>
      <w:numFmt w:val="hebrew1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14623322"/>
    <w:multiLevelType w:val="hybridMultilevel"/>
    <w:tmpl w:val="1A6C1FCE"/>
    <w:lvl w:ilvl="0" w:tplc="0409000F">
      <w:start w:val="1"/>
      <w:numFmt w:val="decimal"/>
      <w:lvlText w:val="%1."/>
      <w:lvlJc w:val="left"/>
      <w:pPr>
        <w:ind w:left="162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47" w:hanging="360"/>
      </w:pPr>
    </w:lvl>
    <w:lvl w:ilvl="2" w:tplc="0409001B" w:tentative="1">
      <w:start w:val="1"/>
      <w:numFmt w:val="lowerRoman"/>
      <w:lvlText w:val="%3."/>
      <w:lvlJc w:val="right"/>
      <w:pPr>
        <w:ind w:left="3067" w:hanging="180"/>
      </w:pPr>
    </w:lvl>
    <w:lvl w:ilvl="3" w:tplc="0409000F" w:tentative="1">
      <w:start w:val="1"/>
      <w:numFmt w:val="decimal"/>
      <w:lvlText w:val="%4."/>
      <w:lvlJc w:val="left"/>
      <w:pPr>
        <w:ind w:left="3787" w:hanging="360"/>
      </w:pPr>
    </w:lvl>
    <w:lvl w:ilvl="4" w:tplc="04090019" w:tentative="1">
      <w:start w:val="1"/>
      <w:numFmt w:val="lowerLetter"/>
      <w:lvlText w:val="%5."/>
      <w:lvlJc w:val="left"/>
      <w:pPr>
        <w:ind w:left="4507" w:hanging="360"/>
      </w:pPr>
    </w:lvl>
    <w:lvl w:ilvl="5" w:tplc="0409001B" w:tentative="1">
      <w:start w:val="1"/>
      <w:numFmt w:val="lowerRoman"/>
      <w:lvlText w:val="%6."/>
      <w:lvlJc w:val="right"/>
      <w:pPr>
        <w:ind w:left="5227" w:hanging="180"/>
      </w:pPr>
    </w:lvl>
    <w:lvl w:ilvl="6" w:tplc="0409000F" w:tentative="1">
      <w:start w:val="1"/>
      <w:numFmt w:val="decimal"/>
      <w:lvlText w:val="%7."/>
      <w:lvlJc w:val="left"/>
      <w:pPr>
        <w:ind w:left="5947" w:hanging="360"/>
      </w:pPr>
    </w:lvl>
    <w:lvl w:ilvl="7" w:tplc="04090019" w:tentative="1">
      <w:start w:val="1"/>
      <w:numFmt w:val="lowerLetter"/>
      <w:lvlText w:val="%8."/>
      <w:lvlJc w:val="left"/>
      <w:pPr>
        <w:ind w:left="6667" w:hanging="360"/>
      </w:pPr>
    </w:lvl>
    <w:lvl w:ilvl="8" w:tplc="0409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6" w15:restartNumberingAfterBreak="0">
    <w:nsid w:val="172D58BE"/>
    <w:multiLevelType w:val="hybridMultilevel"/>
    <w:tmpl w:val="D1125DFE"/>
    <w:lvl w:ilvl="0" w:tplc="661EEA68">
      <w:start w:val="1"/>
      <w:numFmt w:val="hebrew1"/>
      <w:lvlText w:val="%1."/>
      <w:lvlJc w:val="left"/>
      <w:pPr>
        <w:tabs>
          <w:tab w:val="num" w:pos="705"/>
        </w:tabs>
        <w:ind w:left="705" w:right="705" w:hanging="360"/>
      </w:pPr>
      <w:rPr>
        <w:rFonts w:hint="cs"/>
      </w:rPr>
    </w:lvl>
    <w:lvl w:ilvl="1" w:tplc="71EE1B8E">
      <w:start w:val="5"/>
      <w:numFmt w:val="decimal"/>
      <w:lvlText w:val="%2."/>
      <w:lvlJc w:val="left"/>
      <w:pPr>
        <w:tabs>
          <w:tab w:val="num" w:pos="1425"/>
        </w:tabs>
        <w:ind w:left="1425" w:right="1425" w:hanging="360"/>
      </w:pPr>
      <w:rPr>
        <w:rFonts w:hint="cs"/>
      </w:rPr>
    </w:lvl>
    <w:lvl w:ilvl="2" w:tplc="040D001B" w:tentative="1">
      <w:start w:val="1"/>
      <w:numFmt w:val="lowerRoman"/>
      <w:lvlText w:val="%3."/>
      <w:lvlJc w:val="right"/>
      <w:pPr>
        <w:tabs>
          <w:tab w:val="num" w:pos="2145"/>
        </w:tabs>
        <w:ind w:left="2145" w:right="2145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65"/>
        </w:tabs>
        <w:ind w:left="2865" w:right="2865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585"/>
        </w:tabs>
        <w:ind w:left="3585" w:right="3585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05"/>
        </w:tabs>
        <w:ind w:left="4305" w:right="4305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25"/>
        </w:tabs>
        <w:ind w:left="5025" w:right="5025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45"/>
        </w:tabs>
        <w:ind w:left="5745" w:right="5745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65"/>
        </w:tabs>
        <w:ind w:left="6465" w:right="6465" w:hanging="180"/>
      </w:pPr>
    </w:lvl>
  </w:abstractNum>
  <w:abstractNum w:abstractNumId="7" w15:restartNumberingAfterBreak="0">
    <w:nsid w:val="20161E69"/>
    <w:multiLevelType w:val="hybridMultilevel"/>
    <w:tmpl w:val="CB9EEED4"/>
    <w:lvl w:ilvl="0" w:tplc="AD60AF2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E1201"/>
    <w:multiLevelType w:val="hybridMultilevel"/>
    <w:tmpl w:val="A704E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73912"/>
    <w:multiLevelType w:val="hybridMultilevel"/>
    <w:tmpl w:val="47EEC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94EAF"/>
    <w:multiLevelType w:val="hybridMultilevel"/>
    <w:tmpl w:val="3E9AF4AC"/>
    <w:lvl w:ilvl="0" w:tplc="176278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A11228"/>
    <w:multiLevelType w:val="hybridMultilevel"/>
    <w:tmpl w:val="0122AC82"/>
    <w:lvl w:ilvl="0" w:tplc="04090001">
      <w:start w:val="1"/>
      <w:numFmt w:val="bullet"/>
      <w:lvlText w:val=""/>
      <w:lvlJc w:val="left"/>
      <w:pPr>
        <w:ind w:left="25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04" w:hanging="360"/>
      </w:pPr>
      <w:rPr>
        <w:rFonts w:ascii="Wingdings" w:hAnsi="Wingdings" w:hint="default"/>
      </w:rPr>
    </w:lvl>
  </w:abstractNum>
  <w:abstractNum w:abstractNumId="12" w15:restartNumberingAfterBreak="0">
    <w:nsid w:val="2EBD5745"/>
    <w:multiLevelType w:val="hybridMultilevel"/>
    <w:tmpl w:val="D954181E"/>
    <w:lvl w:ilvl="0" w:tplc="380A37FA">
      <w:start w:val="7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BE65F9"/>
    <w:multiLevelType w:val="hybridMultilevel"/>
    <w:tmpl w:val="DE5AA2F2"/>
    <w:lvl w:ilvl="0" w:tplc="6CAEA8B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6A2358"/>
    <w:multiLevelType w:val="hybridMultilevel"/>
    <w:tmpl w:val="F50A2FD8"/>
    <w:lvl w:ilvl="0" w:tplc="A07EAF92">
      <w:start w:val="1"/>
      <w:numFmt w:val="decimal"/>
      <w:lvlText w:val="%1."/>
      <w:lvlJc w:val="left"/>
      <w:pPr>
        <w:tabs>
          <w:tab w:val="num" w:pos="2745"/>
        </w:tabs>
        <w:ind w:left="2745" w:right="2745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3465"/>
        </w:tabs>
        <w:ind w:left="3465" w:right="3465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4185"/>
        </w:tabs>
        <w:ind w:left="4185" w:right="4185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4905"/>
        </w:tabs>
        <w:ind w:left="4905" w:right="4905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5625"/>
        </w:tabs>
        <w:ind w:left="5625" w:right="5625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6345"/>
        </w:tabs>
        <w:ind w:left="6345" w:right="6345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7065"/>
        </w:tabs>
        <w:ind w:left="7065" w:right="7065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7785"/>
        </w:tabs>
        <w:ind w:left="7785" w:right="7785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8505"/>
        </w:tabs>
        <w:ind w:left="8505" w:right="8505" w:hanging="180"/>
      </w:pPr>
    </w:lvl>
  </w:abstractNum>
  <w:abstractNum w:abstractNumId="15" w15:restartNumberingAfterBreak="0">
    <w:nsid w:val="34DB037A"/>
    <w:multiLevelType w:val="hybridMultilevel"/>
    <w:tmpl w:val="48E84B60"/>
    <w:lvl w:ilvl="0" w:tplc="AD2C06B4">
      <w:start w:val="50"/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  <w:sz w:val="26"/>
        <w:szCs w:val="26"/>
        <w:lang w:bidi="he-IL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236402"/>
    <w:multiLevelType w:val="hybridMultilevel"/>
    <w:tmpl w:val="905476AC"/>
    <w:lvl w:ilvl="0" w:tplc="2AE03430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5543FD"/>
    <w:multiLevelType w:val="hybridMultilevel"/>
    <w:tmpl w:val="0598DE8C"/>
    <w:lvl w:ilvl="0" w:tplc="7672771C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F22FE0"/>
    <w:multiLevelType w:val="hybridMultilevel"/>
    <w:tmpl w:val="8098EC7A"/>
    <w:lvl w:ilvl="0" w:tplc="F0AEE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CB5BE1"/>
    <w:multiLevelType w:val="hybridMultilevel"/>
    <w:tmpl w:val="1528FC92"/>
    <w:lvl w:ilvl="0" w:tplc="CC602D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015846"/>
    <w:multiLevelType w:val="hybridMultilevel"/>
    <w:tmpl w:val="84264D4C"/>
    <w:lvl w:ilvl="0" w:tplc="97C8454C">
      <w:start w:val="2"/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2446124"/>
    <w:multiLevelType w:val="hybridMultilevel"/>
    <w:tmpl w:val="AC5CBC06"/>
    <w:lvl w:ilvl="0" w:tplc="38C08B7C">
      <w:start w:val="24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545B6F"/>
    <w:multiLevelType w:val="hybridMultilevel"/>
    <w:tmpl w:val="2A70628E"/>
    <w:lvl w:ilvl="0" w:tplc="FC22360E">
      <w:start w:val="1"/>
      <w:numFmt w:val="bullet"/>
      <w:lvlText w:val="-"/>
      <w:lvlJc w:val="left"/>
      <w:pPr>
        <w:ind w:left="174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23" w15:restartNumberingAfterBreak="0">
    <w:nsid w:val="43F71FCF"/>
    <w:multiLevelType w:val="hybridMultilevel"/>
    <w:tmpl w:val="48706BAC"/>
    <w:lvl w:ilvl="0" w:tplc="1C3EC656">
      <w:start w:val="1"/>
      <w:numFmt w:val="hebrew1"/>
      <w:lvlText w:val="%1."/>
      <w:lvlJc w:val="left"/>
      <w:pPr>
        <w:tabs>
          <w:tab w:val="num" w:pos="750"/>
        </w:tabs>
        <w:ind w:left="750" w:right="75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70"/>
        </w:tabs>
        <w:ind w:left="1470" w:right="147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90"/>
        </w:tabs>
        <w:ind w:left="2190" w:right="219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910"/>
        </w:tabs>
        <w:ind w:left="2910" w:right="291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30"/>
        </w:tabs>
        <w:ind w:left="3630" w:right="363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50"/>
        </w:tabs>
        <w:ind w:left="4350" w:right="435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70"/>
        </w:tabs>
        <w:ind w:left="5070" w:right="507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90"/>
        </w:tabs>
        <w:ind w:left="5790" w:right="579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510"/>
        </w:tabs>
        <w:ind w:left="6510" w:right="6510" w:hanging="180"/>
      </w:pPr>
    </w:lvl>
  </w:abstractNum>
  <w:abstractNum w:abstractNumId="24" w15:restartNumberingAfterBreak="0">
    <w:nsid w:val="44C87230"/>
    <w:multiLevelType w:val="hybridMultilevel"/>
    <w:tmpl w:val="0EBA5C22"/>
    <w:lvl w:ilvl="0" w:tplc="075A865C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26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871869"/>
    <w:multiLevelType w:val="hybridMultilevel"/>
    <w:tmpl w:val="2556CFDE"/>
    <w:lvl w:ilvl="0" w:tplc="A2ECB654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26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CE22E3"/>
    <w:multiLevelType w:val="hybridMultilevel"/>
    <w:tmpl w:val="3D78A7CC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4A4E5A46"/>
    <w:multiLevelType w:val="hybridMultilevel"/>
    <w:tmpl w:val="E920FC94"/>
    <w:lvl w:ilvl="0" w:tplc="92BA81B2">
      <w:start w:val="16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1B0196"/>
    <w:multiLevelType w:val="hybridMultilevel"/>
    <w:tmpl w:val="2780BCCA"/>
    <w:lvl w:ilvl="0" w:tplc="87229CBA">
      <w:start w:val="5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A35234"/>
    <w:multiLevelType w:val="hybridMultilevel"/>
    <w:tmpl w:val="BD32C918"/>
    <w:lvl w:ilvl="0" w:tplc="953A38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Arial Unicode MS" w:hAnsi="Symbol" w:cs="Arial Unicode M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E061041"/>
    <w:multiLevelType w:val="hybridMultilevel"/>
    <w:tmpl w:val="E7FA21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B6648B"/>
    <w:multiLevelType w:val="hybridMultilevel"/>
    <w:tmpl w:val="455C3A44"/>
    <w:lvl w:ilvl="0" w:tplc="7B143D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0C02C2"/>
    <w:multiLevelType w:val="hybridMultilevel"/>
    <w:tmpl w:val="D23CE9AA"/>
    <w:lvl w:ilvl="0" w:tplc="726E45E4">
      <w:numFmt w:val="bullet"/>
      <w:lvlText w:val="-"/>
      <w:lvlJc w:val="left"/>
      <w:pPr>
        <w:ind w:left="185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572F7D98"/>
    <w:multiLevelType w:val="hybridMultilevel"/>
    <w:tmpl w:val="72A8FE92"/>
    <w:lvl w:ilvl="0" w:tplc="7D4EAE5C">
      <w:start w:val="2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6E12BE"/>
    <w:multiLevelType w:val="hybridMultilevel"/>
    <w:tmpl w:val="8E8E3F66"/>
    <w:lvl w:ilvl="0" w:tplc="338832C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E010D9"/>
    <w:multiLevelType w:val="hybridMultilevel"/>
    <w:tmpl w:val="72940DD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F66072F"/>
    <w:multiLevelType w:val="hybridMultilevel"/>
    <w:tmpl w:val="AE06B4D6"/>
    <w:lvl w:ilvl="0" w:tplc="338832C8">
      <w:numFmt w:val="bullet"/>
      <w:lvlText w:val=""/>
      <w:lvlJc w:val="left"/>
      <w:pPr>
        <w:ind w:left="87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7" w15:restartNumberingAfterBreak="0">
    <w:nsid w:val="61B945CC"/>
    <w:multiLevelType w:val="hybridMultilevel"/>
    <w:tmpl w:val="4FFA8344"/>
    <w:lvl w:ilvl="0" w:tplc="22208658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A90B1A"/>
    <w:multiLevelType w:val="hybridMultilevel"/>
    <w:tmpl w:val="6958C7D8"/>
    <w:lvl w:ilvl="0" w:tplc="4BB6E86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26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36282F"/>
    <w:multiLevelType w:val="hybridMultilevel"/>
    <w:tmpl w:val="8ADA47BE"/>
    <w:lvl w:ilvl="0" w:tplc="A11AE3A4">
      <w:start w:val="52"/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64363179"/>
    <w:multiLevelType w:val="hybridMultilevel"/>
    <w:tmpl w:val="1460E67E"/>
    <w:lvl w:ilvl="0" w:tplc="A0F2E942">
      <w:start w:val="50"/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  <w:color w:val="000000"/>
        <w:sz w:val="26"/>
        <w:szCs w:val="26"/>
        <w:lang w:bidi="he-IL"/>
      </w:rPr>
    </w:lvl>
    <w:lvl w:ilvl="1" w:tplc="04090003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41" w15:restartNumberingAfterBreak="0">
    <w:nsid w:val="67C719E5"/>
    <w:multiLevelType w:val="hybridMultilevel"/>
    <w:tmpl w:val="46466976"/>
    <w:lvl w:ilvl="0" w:tplc="57DCFDB8">
      <w:start w:val="7"/>
      <w:numFmt w:val="decimal"/>
      <w:lvlText w:val="%1."/>
      <w:lvlJc w:val="left"/>
      <w:pPr>
        <w:tabs>
          <w:tab w:val="num" w:pos="570"/>
        </w:tabs>
        <w:ind w:left="570" w:right="57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290"/>
        </w:tabs>
        <w:ind w:left="1290" w:right="129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010"/>
        </w:tabs>
        <w:ind w:left="2010" w:right="201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730"/>
        </w:tabs>
        <w:ind w:left="2730" w:right="273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450"/>
        </w:tabs>
        <w:ind w:left="3450" w:right="345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170"/>
        </w:tabs>
        <w:ind w:left="4170" w:right="417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4890"/>
        </w:tabs>
        <w:ind w:left="4890" w:right="489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610"/>
        </w:tabs>
        <w:ind w:left="5610" w:right="561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330"/>
        </w:tabs>
        <w:ind w:left="6330" w:right="6330" w:hanging="180"/>
      </w:pPr>
    </w:lvl>
  </w:abstractNum>
  <w:abstractNum w:abstractNumId="42" w15:restartNumberingAfterBreak="0">
    <w:nsid w:val="687C25DD"/>
    <w:multiLevelType w:val="hybridMultilevel"/>
    <w:tmpl w:val="F4CE3C54"/>
    <w:lvl w:ilvl="0" w:tplc="B2B0778E">
      <w:start w:val="5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B010E0"/>
    <w:multiLevelType w:val="hybridMultilevel"/>
    <w:tmpl w:val="2CFC3962"/>
    <w:lvl w:ilvl="0" w:tplc="338832C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BB4DB1"/>
    <w:multiLevelType w:val="hybridMultilevel"/>
    <w:tmpl w:val="A0320E30"/>
    <w:lvl w:ilvl="0" w:tplc="04090005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728"/>
        </w:tabs>
        <w:ind w:left="1728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45" w15:restartNumberingAfterBreak="0">
    <w:nsid w:val="74901084"/>
    <w:multiLevelType w:val="hybridMultilevel"/>
    <w:tmpl w:val="91C6DF50"/>
    <w:lvl w:ilvl="0" w:tplc="338832C8">
      <w:numFmt w:val="bullet"/>
      <w:lvlText w:val=""/>
      <w:lvlJc w:val="left"/>
      <w:pPr>
        <w:ind w:left="1065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6" w15:restartNumberingAfterBreak="0">
    <w:nsid w:val="78EC57D9"/>
    <w:multiLevelType w:val="hybridMultilevel"/>
    <w:tmpl w:val="CB6434F2"/>
    <w:lvl w:ilvl="0" w:tplc="2C38EC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853AFB"/>
    <w:multiLevelType w:val="hybridMultilevel"/>
    <w:tmpl w:val="E834982E"/>
    <w:lvl w:ilvl="0" w:tplc="8CEA65AA">
      <w:start w:val="22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8" w15:restartNumberingAfterBreak="0">
    <w:nsid w:val="7D3C3771"/>
    <w:multiLevelType w:val="hybridMultilevel"/>
    <w:tmpl w:val="1B028C1E"/>
    <w:lvl w:ilvl="0" w:tplc="D0144EE6">
      <w:start w:val="1"/>
      <w:numFmt w:val="decimal"/>
      <w:pStyle w:val="1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num w:numId="1" w16cid:durableId="1369837228">
    <w:abstractNumId w:val="48"/>
  </w:num>
  <w:num w:numId="2" w16cid:durableId="1318982">
    <w:abstractNumId w:val="3"/>
  </w:num>
  <w:num w:numId="3" w16cid:durableId="1248803015">
    <w:abstractNumId w:val="6"/>
  </w:num>
  <w:num w:numId="4" w16cid:durableId="1468208857">
    <w:abstractNumId w:val="23"/>
  </w:num>
  <w:num w:numId="5" w16cid:durableId="1009673585">
    <w:abstractNumId w:val="14"/>
  </w:num>
  <w:num w:numId="6" w16cid:durableId="1643273240">
    <w:abstractNumId w:val="41"/>
  </w:num>
  <w:num w:numId="7" w16cid:durableId="1533766911">
    <w:abstractNumId w:val="35"/>
  </w:num>
  <w:num w:numId="8" w16cid:durableId="825897402">
    <w:abstractNumId w:val="11"/>
  </w:num>
  <w:num w:numId="9" w16cid:durableId="1861817162">
    <w:abstractNumId w:val="7"/>
  </w:num>
  <w:num w:numId="10" w16cid:durableId="946817434">
    <w:abstractNumId w:val="4"/>
  </w:num>
  <w:num w:numId="11" w16cid:durableId="1249970252">
    <w:abstractNumId w:val="10"/>
  </w:num>
  <w:num w:numId="12" w16cid:durableId="2031910817">
    <w:abstractNumId w:val="8"/>
  </w:num>
  <w:num w:numId="13" w16cid:durableId="226457636">
    <w:abstractNumId w:val="48"/>
    <w:lvlOverride w:ilvl="0">
      <w:startOverride w:val="1"/>
    </w:lvlOverride>
  </w:num>
  <w:num w:numId="14" w16cid:durableId="1155026744">
    <w:abstractNumId w:val="31"/>
  </w:num>
  <w:num w:numId="15" w16cid:durableId="1330598111">
    <w:abstractNumId w:val="32"/>
  </w:num>
  <w:num w:numId="16" w16cid:durableId="1293899467">
    <w:abstractNumId w:val="9"/>
  </w:num>
  <w:num w:numId="17" w16cid:durableId="1641619155">
    <w:abstractNumId w:val="33"/>
  </w:num>
  <w:num w:numId="18" w16cid:durableId="881871094">
    <w:abstractNumId w:val="16"/>
  </w:num>
  <w:num w:numId="19" w16cid:durableId="1355615223">
    <w:abstractNumId w:val="20"/>
  </w:num>
  <w:num w:numId="20" w16cid:durableId="654336412">
    <w:abstractNumId w:val="22"/>
  </w:num>
  <w:num w:numId="21" w16cid:durableId="1851875174">
    <w:abstractNumId w:val="44"/>
  </w:num>
  <w:num w:numId="22" w16cid:durableId="45555977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15705880">
    <w:abstractNumId w:val="12"/>
  </w:num>
  <w:num w:numId="24" w16cid:durableId="415053882">
    <w:abstractNumId w:val="0"/>
  </w:num>
  <w:num w:numId="25" w16cid:durableId="1333489493">
    <w:abstractNumId w:val="21"/>
  </w:num>
  <w:num w:numId="26" w16cid:durableId="1871066602">
    <w:abstractNumId w:val="27"/>
  </w:num>
  <w:num w:numId="27" w16cid:durableId="57167166">
    <w:abstractNumId w:val="5"/>
  </w:num>
  <w:num w:numId="28" w16cid:durableId="2037267701">
    <w:abstractNumId w:val="13"/>
  </w:num>
  <w:num w:numId="29" w16cid:durableId="950163815">
    <w:abstractNumId w:val="25"/>
  </w:num>
  <w:num w:numId="30" w16cid:durableId="434600788">
    <w:abstractNumId w:val="38"/>
  </w:num>
  <w:num w:numId="31" w16cid:durableId="217939205">
    <w:abstractNumId w:val="24"/>
  </w:num>
  <w:num w:numId="32" w16cid:durableId="170070993">
    <w:abstractNumId w:val="37"/>
  </w:num>
  <w:num w:numId="33" w16cid:durableId="1554728103">
    <w:abstractNumId w:val="1"/>
  </w:num>
  <w:num w:numId="34" w16cid:durableId="2127851510">
    <w:abstractNumId w:val="26"/>
  </w:num>
  <w:num w:numId="35" w16cid:durableId="268782685">
    <w:abstractNumId w:val="17"/>
  </w:num>
  <w:num w:numId="36" w16cid:durableId="1086805267">
    <w:abstractNumId w:val="2"/>
  </w:num>
  <w:num w:numId="37" w16cid:durableId="2143034812">
    <w:abstractNumId w:val="19"/>
  </w:num>
  <w:num w:numId="38" w16cid:durableId="1718124085">
    <w:abstractNumId w:val="47"/>
  </w:num>
  <w:num w:numId="39" w16cid:durableId="2066760311">
    <w:abstractNumId w:val="42"/>
  </w:num>
  <w:num w:numId="40" w16cid:durableId="216598249">
    <w:abstractNumId w:val="39"/>
  </w:num>
  <w:num w:numId="41" w16cid:durableId="1343510159">
    <w:abstractNumId w:val="28"/>
  </w:num>
  <w:num w:numId="42" w16cid:durableId="1860657557">
    <w:abstractNumId w:val="34"/>
  </w:num>
  <w:num w:numId="43" w16cid:durableId="1734500340">
    <w:abstractNumId w:val="43"/>
  </w:num>
  <w:num w:numId="44" w16cid:durableId="1764456154">
    <w:abstractNumId w:val="45"/>
  </w:num>
  <w:num w:numId="45" w16cid:durableId="1316295898">
    <w:abstractNumId w:val="36"/>
  </w:num>
  <w:num w:numId="46" w16cid:durableId="673610670">
    <w:abstractNumId w:val="15"/>
  </w:num>
  <w:num w:numId="47" w16cid:durableId="58721779">
    <w:abstractNumId w:val="40"/>
  </w:num>
  <w:num w:numId="48" w16cid:durableId="1793940211">
    <w:abstractNumId w:val="30"/>
  </w:num>
  <w:num w:numId="49" w16cid:durableId="1548570674">
    <w:abstractNumId w:val="18"/>
  </w:num>
  <w:num w:numId="50" w16cid:durableId="1318849436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397"/>
  <w:drawingGridHorizontalSpacing w:val="187"/>
  <w:displayVerticalDrawingGridEvery w:val="2"/>
  <w:noPunctuationKerning/>
  <w:characterSpacingControl w:val="doNotCompress"/>
  <w:hdrShapeDefaults>
    <o:shapedefaults v:ext="edit" spidmax="2066" fill="f" fillcolor="white" stroke="f">
      <v:fill color="white" on="f"/>
      <v:stroke on="f"/>
    </o:shapedefaults>
    <o:shapelayout v:ext="edit">
      <o:idmap v:ext="edit" data="1"/>
      <o:rules v:ext="edit">
        <o:r id="V:Rule1" type="connector" idref="#AutoShape 14"/>
      </o:rules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140BD"/>
    <w:rsid w:val="00000F6A"/>
    <w:rsid w:val="00002180"/>
    <w:rsid w:val="00004799"/>
    <w:rsid w:val="00004823"/>
    <w:rsid w:val="00005793"/>
    <w:rsid w:val="000061DB"/>
    <w:rsid w:val="00011BAD"/>
    <w:rsid w:val="00017D7A"/>
    <w:rsid w:val="000211FB"/>
    <w:rsid w:val="00021490"/>
    <w:rsid w:val="0002370C"/>
    <w:rsid w:val="00026D01"/>
    <w:rsid w:val="000318BF"/>
    <w:rsid w:val="0003293C"/>
    <w:rsid w:val="00032FF1"/>
    <w:rsid w:val="000337B8"/>
    <w:rsid w:val="00033AD2"/>
    <w:rsid w:val="00034D72"/>
    <w:rsid w:val="000354C2"/>
    <w:rsid w:val="0003568A"/>
    <w:rsid w:val="000360E4"/>
    <w:rsid w:val="00037DDD"/>
    <w:rsid w:val="000403CA"/>
    <w:rsid w:val="00040715"/>
    <w:rsid w:val="00040C39"/>
    <w:rsid w:val="00041448"/>
    <w:rsid w:val="000431D4"/>
    <w:rsid w:val="0004364C"/>
    <w:rsid w:val="0004395F"/>
    <w:rsid w:val="00045131"/>
    <w:rsid w:val="00046EBA"/>
    <w:rsid w:val="000472B3"/>
    <w:rsid w:val="00047C8F"/>
    <w:rsid w:val="000517D1"/>
    <w:rsid w:val="00051E1F"/>
    <w:rsid w:val="000528E3"/>
    <w:rsid w:val="00052C88"/>
    <w:rsid w:val="0005314B"/>
    <w:rsid w:val="0005320B"/>
    <w:rsid w:val="00053E12"/>
    <w:rsid w:val="0005582A"/>
    <w:rsid w:val="0005619D"/>
    <w:rsid w:val="00056F5D"/>
    <w:rsid w:val="00057508"/>
    <w:rsid w:val="0006133B"/>
    <w:rsid w:val="00062145"/>
    <w:rsid w:val="000635B7"/>
    <w:rsid w:val="00063970"/>
    <w:rsid w:val="000644EB"/>
    <w:rsid w:val="00064891"/>
    <w:rsid w:val="00064AD2"/>
    <w:rsid w:val="000658DF"/>
    <w:rsid w:val="000661D5"/>
    <w:rsid w:val="000666BA"/>
    <w:rsid w:val="000679B1"/>
    <w:rsid w:val="00070E1A"/>
    <w:rsid w:val="00074B8F"/>
    <w:rsid w:val="00076FC4"/>
    <w:rsid w:val="000770E7"/>
    <w:rsid w:val="00081BF9"/>
    <w:rsid w:val="00082976"/>
    <w:rsid w:val="000842C0"/>
    <w:rsid w:val="00084C4F"/>
    <w:rsid w:val="00086A82"/>
    <w:rsid w:val="00086EF4"/>
    <w:rsid w:val="000878A7"/>
    <w:rsid w:val="00093A53"/>
    <w:rsid w:val="000944A3"/>
    <w:rsid w:val="00095275"/>
    <w:rsid w:val="00095CD7"/>
    <w:rsid w:val="00097CD0"/>
    <w:rsid w:val="000A118B"/>
    <w:rsid w:val="000A198D"/>
    <w:rsid w:val="000A1CED"/>
    <w:rsid w:val="000A26FF"/>
    <w:rsid w:val="000A2957"/>
    <w:rsid w:val="000A38A2"/>
    <w:rsid w:val="000A3EB5"/>
    <w:rsid w:val="000A4B1A"/>
    <w:rsid w:val="000A6BE0"/>
    <w:rsid w:val="000A7375"/>
    <w:rsid w:val="000B0692"/>
    <w:rsid w:val="000B4492"/>
    <w:rsid w:val="000B4D4D"/>
    <w:rsid w:val="000C1619"/>
    <w:rsid w:val="000C29C9"/>
    <w:rsid w:val="000C3191"/>
    <w:rsid w:val="000C499B"/>
    <w:rsid w:val="000C522B"/>
    <w:rsid w:val="000C710B"/>
    <w:rsid w:val="000D056C"/>
    <w:rsid w:val="000D0A8A"/>
    <w:rsid w:val="000D1B7B"/>
    <w:rsid w:val="000D28AA"/>
    <w:rsid w:val="000D2CE4"/>
    <w:rsid w:val="000D2EA7"/>
    <w:rsid w:val="000D42DB"/>
    <w:rsid w:val="000D57C4"/>
    <w:rsid w:val="000E026A"/>
    <w:rsid w:val="000E0834"/>
    <w:rsid w:val="000E13D6"/>
    <w:rsid w:val="000E144D"/>
    <w:rsid w:val="000E1F62"/>
    <w:rsid w:val="000E330F"/>
    <w:rsid w:val="000E3675"/>
    <w:rsid w:val="000E374B"/>
    <w:rsid w:val="000E3D29"/>
    <w:rsid w:val="000F06E1"/>
    <w:rsid w:val="000F2BF9"/>
    <w:rsid w:val="000F3341"/>
    <w:rsid w:val="000F4F62"/>
    <w:rsid w:val="000F735B"/>
    <w:rsid w:val="00103B1F"/>
    <w:rsid w:val="00103E77"/>
    <w:rsid w:val="00106652"/>
    <w:rsid w:val="00106A9E"/>
    <w:rsid w:val="001078B4"/>
    <w:rsid w:val="00107B1C"/>
    <w:rsid w:val="00107E8A"/>
    <w:rsid w:val="00110669"/>
    <w:rsid w:val="001113F3"/>
    <w:rsid w:val="00111C05"/>
    <w:rsid w:val="0011318D"/>
    <w:rsid w:val="00116C1A"/>
    <w:rsid w:val="0011730F"/>
    <w:rsid w:val="00117726"/>
    <w:rsid w:val="001209AA"/>
    <w:rsid w:val="00121E8C"/>
    <w:rsid w:val="00123EB2"/>
    <w:rsid w:val="001270DB"/>
    <w:rsid w:val="00130629"/>
    <w:rsid w:val="00131A33"/>
    <w:rsid w:val="00132E4E"/>
    <w:rsid w:val="00134666"/>
    <w:rsid w:val="00134934"/>
    <w:rsid w:val="00136962"/>
    <w:rsid w:val="0013705D"/>
    <w:rsid w:val="00140264"/>
    <w:rsid w:val="001404C8"/>
    <w:rsid w:val="00141968"/>
    <w:rsid w:val="00144A9F"/>
    <w:rsid w:val="00145E4A"/>
    <w:rsid w:val="00146320"/>
    <w:rsid w:val="00146E98"/>
    <w:rsid w:val="001542E4"/>
    <w:rsid w:val="0015443F"/>
    <w:rsid w:val="0015467A"/>
    <w:rsid w:val="00154D5C"/>
    <w:rsid w:val="001550A7"/>
    <w:rsid w:val="0015573D"/>
    <w:rsid w:val="00156694"/>
    <w:rsid w:val="00156B4F"/>
    <w:rsid w:val="00156D28"/>
    <w:rsid w:val="001607B6"/>
    <w:rsid w:val="00161296"/>
    <w:rsid w:val="00161C7F"/>
    <w:rsid w:val="00162390"/>
    <w:rsid w:val="001625E7"/>
    <w:rsid w:val="00164ADE"/>
    <w:rsid w:val="0016793E"/>
    <w:rsid w:val="00170B2A"/>
    <w:rsid w:val="00172B41"/>
    <w:rsid w:val="0017337E"/>
    <w:rsid w:val="00174909"/>
    <w:rsid w:val="00174F45"/>
    <w:rsid w:val="001761A2"/>
    <w:rsid w:val="001763F5"/>
    <w:rsid w:val="001769CF"/>
    <w:rsid w:val="00176A5D"/>
    <w:rsid w:val="00177E92"/>
    <w:rsid w:val="001804B7"/>
    <w:rsid w:val="00182444"/>
    <w:rsid w:val="001834FD"/>
    <w:rsid w:val="00184919"/>
    <w:rsid w:val="00185435"/>
    <w:rsid w:val="00186B52"/>
    <w:rsid w:val="00187BA2"/>
    <w:rsid w:val="001909ED"/>
    <w:rsid w:val="00190E42"/>
    <w:rsid w:val="00190FB4"/>
    <w:rsid w:val="001922CC"/>
    <w:rsid w:val="00193B3D"/>
    <w:rsid w:val="00196CBF"/>
    <w:rsid w:val="0019716D"/>
    <w:rsid w:val="001A1018"/>
    <w:rsid w:val="001A47D0"/>
    <w:rsid w:val="001A5705"/>
    <w:rsid w:val="001A6E1D"/>
    <w:rsid w:val="001A74A4"/>
    <w:rsid w:val="001A7B30"/>
    <w:rsid w:val="001B04E5"/>
    <w:rsid w:val="001B1C77"/>
    <w:rsid w:val="001B34F1"/>
    <w:rsid w:val="001B456D"/>
    <w:rsid w:val="001B4985"/>
    <w:rsid w:val="001B6579"/>
    <w:rsid w:val="001B789D"/>
    <w:rsid w:val="001C0B1E"/>
    <w:rsid w:val="001C1341"/>
    <w:rsid w:val="001C3994"/>
    <w:rsid w:val="001C3F65"/>
    <w:rsid w:val="001C48BF"/>
    <w:rsid w:val="001C4A79"/>
    <w:rsid w:val="001C746A"/>
    <w:rsid w:val="001D064A"/>
    <w:rsid w:val="001D0DB4"/>
    <w:rsid w:val="001D19C4"/>
    <w:rsid w:val="001D1CD4"/>
    <w:rsid w:val="001D4DF9"/>
    <w:rsid w:val="001D4EBA"/>
    <w:rsid w:val="001D6FF1"/>
    <w:rsid w:val="001D70FF"/>
    <w:rsid w:val="001E195A"/>
    <w:rsid w:val="001E1BB6"/>
    <w:rsid w:val="001E1BCF"/>
    <w:rsid w:val="001E4F94"/>
    <w:rsid w:val="001E5B39"/>
    <w:rsid w:val="001E6938"/>
    <w:rsid w:val="001E775F"/>
    <w:rsid w:val="001F02C0"/>
    <w:rsid w:val="001F0591"/>
    <w:rsid w:val="001F10EB"/>
    <w:rsid w:val="001F2734"/>
    <w:rsid w:val="001F3B6F"/>
    <w:rsid w:val="001F4586"/>
    <w:rsid w:val="001F47EE"/>
    <w:rsid w:val="001F62AC"/>
    <w:rsid w:val="001F7023"/>
    <w:rsid w:val="001F7307"/>
    <w:rsid w:val="001F7EEA"/>
    <w:rsid w:val="00201CE4"/>
    <w:rsid w:val="00201EE6"/>
    <w:rsid w:val="002033AC"/>
    <w:rsid w:val="002035C1"/>
    <w:rsid w:val="0020542F"/>
    <w:rsid w:val="002060E8"/>
    <w:rsid w:val="0020625D"/>
    <w:rsid w:val="002073A1"/>
    <w:rsid w:val="00207BF6"/>
    <w:rsid w:val="002105D2"/>
    <w:rsid w:val="002114CD"/>
    <w:rsid w:val="0021204F"/>
    <w:rsid w:val="00212C9D"/>
    <w:rsid w:val="00213F07"/>
    <w:rsid w:val="00216A1D"/>
    <w:rsid w:val="002176B9"/>
    <w:rsid w:val="0022182C"/>
    <w:rsid w:val="002227A1"/>
    <w:rsid w:val="002230A6"/>
    <w:rsid w:val="00223AC5"/>
    <w:rsid w:val="002259F5"/>
    <w:rsid w:val="00227E22"/>
    <w:rsid w:val="00231C3A"/>
    <w:rsid w:val="0023391B"/>
    <w:rsid w:val="00234E36"/>
    <w:rsid w:val="00235277"/>
    <w:rsid w:val="00236903"/>
    <w:rsid w:val="00240F83"/>
    <w:rsid w:val="002417FC"/>
    <w:rsid w:val="0024238B"/>
    <w:rsid w:val="00242BCA"/>
    <w:rsid w:val="00243A44"/>
    <w:rsid w:val="00243E12"/>
    <w:rsid w:val="0024499D"/>
    <w:rsid w:val="00244B3D"/>
    <w:rsid w:val="00245C9B"/>
    <w:rsid w:val="002526A2"/>
    <w:rsid w:val="00252F48"/>
    <w:rsid w:val="00252FA3"/>
    <w:rsid w:val="002536C4"/>
    <w:rsid w:val="00255587"/>
    <w:rsid w:val="00255B3D"/>
    <w:rsid w:val="00255FB3"/>
    <w:rsid w:val="002578D1"/>
    <w:rsid w:val="0026054D"/>
    <w:rsid w:val="002619FC"/>
    <w:rsid w:val="002622E0"/>
    <w:rsid w:val="00262E17"/>
    <w:rsid w:val="002632B8"/>
    <w:rsid w:val="00263F4E"/>
    <w:rsid w:val="00264900"/>
    <w:rsid w:val="00266C33"/>
    <w:rsid w:val="00272FA7"/>
    <w:rsid w:val="00273965"/>
    <w:rsid w:val="00273FE1"/>
    <w:rsid w:val="002775F6"/>
    <w:rsid w:val="00282B9C"/>
    <w:rsid w:val="002845C1"/>
    <w:rsid w:val="00284DB4"/>
    <w:rsid w:val="00285676"/>
    <w:rsid w:val="00286447"/>
    <w:rsid w:val="00290688"/>
    <w:rsid w:val="00292FE7"/>
    <w:rsid w:val="002938B0"/>
    <w:rsid w:val="00295D0C"/>
    <w:rsid w:val="00296F45"/>
    <w:rsid w:val="002A0023"/>
    <w:rsid w:val="002A067E"/>
    <w:rsid w:val="002A0F41"/>
    <w:rsid w:val="002A1CC5"/>
    <w:rsid w:val="002A2F5C"/>
    <w:rsid w:val="002A4B79"/>
    <w:rsid w:val="002A655D"/>
    <w:rsid w:val="002B0788"/>
    <w:rsid w:val="002B24D2"/>
    <w:rsid w:val="002B29A2"/>
    <w:rsid w:val="002B29F9"/>
    <w:rsid w:val="002B2E91"/>
    <w:rsid w:val="002B5F9B"/>
    <w:rsid w:val="002B5FE2"/>
    <w:rsid w:val="002C106F"/>
    <w:rsid w:val="002C14DA"/>
    <w:rsid w:val="002C1727"/>
    <w:rsid w:val="002C24D9"/>
    <w:rsid w:val="002C2BF1"/>
    <w:rsid w:val="002C4B72"/>
    <w:rsid w:val="002D02A1"/>
    <w:rsid w:val="002D28B4"/>
    <w:rsid w:val="002D2BE0"/>
    <w:rsid w:val="002D33CF"/>
    <w:rsid w:val="002D4DF9"/>
    <w:rsid w:val="002D4F81"/>
    <w:rsid w:val="002D6881"/>
    <w:rsid w:val="002D7A09"/>
    <w:rsid w:val="002E2EAD"/>
    <w:rsid w:val="002E37C1"/>
    <w:rsid w:val="002E7EA3"/>
    <w:rsid w:val="002F1369"/>
    <w:rsid w:val="002F3C87"/>
    <w:rsid w:val="002F42D3"/>
    <w:rsid w:val="0030255B"/>
    <w:rsid w:val="00303263"/>
    <w:rsid w:val="00303B20"/>
    <w:rsid w:val="0030584D"/>
    <w:rsid w:val="00305CF5"/>
    <w:rsid w:val="00307912"/>
    <w:rsid w:val="00310057"/>
    <w:rsid w:val="003106D0"/>
    <w:rsid w:val="003118DF"/>
    <w:rsid w:val="00311BD1"/>
    <w:rsid w:val="00311E88"/>
    <w:rsid w:val="00312571"/>
    <w:rsid w:val="00312BE5"/>
    <w:rsid w:val="0031440E"/>
    <w:rsid w:val="00317853"/>
    <w:rsid w:val="00320008"/>
    <w:rsid w:val="00320770"/>
    <w:rsid w:val="0032166D"/>
    <w:rsid w:val="00321BCF"/>
    <w:rsid w:val="00321DFC"/>
    <w:rsid w:val="0032291F"/>
    <w:rsid w:val="003240AA"/>
    <w:rsid w:val="003244A8"/>
    <w:rsid w:val="003248D7"/>
    <w:rsid w:val="003251C9"/>
    <w:rsid w:val="00326F5C"/>
    <w:rsid w:val="003273CF"/>
    <w:rsid w:val="00330717"/>
    <w:rsid w:val="00330A65"/>
    <w:rsid w:val="00330B62"/>
    <w:rsid w:val="00330E5F"/>
    <w:rsid w:val="003323E3"/>
    <w:rsid w:val="00332B9F"/>
    <w:rsid w:val="00335AE7"/>
    <w:rsid w:val="00336C9B"/>
    <w:rsid w:val="0033757C"/>
    <w:rsid w:val="0033773E"/>
    <w:rsid w:val="00340B16"/>
    <w:rsid w:val="00340B2B"/>
    <w:rsid w:val="00341F4A"/>
    <w:rsid w:val="003425E5"/>
    <w:rsid w:val="003438C8"/>
    <w:rsid w:val="00343B5D"/>
    <w:rsid w:val="003446DD"/>
    <w:rsid w:val="003454AF"/>
    <w:rsid w:val="00345889"/>
    <w:rsid w:val="00346F12"/>
    <w:rsid w:val="0035006F"/>
    <w:rsid w:val="00351985"/>
    <w:rsid w:val="0035273E"/>
    <w:rsid w:val="00352ABD"/>
    <w:rsid w:val="00353D6B"/>
    <w:rsid w:val="00354644"/>
    <w:rsid w:val="003562BE"/>
    <w:rsid w:val="003600B0"/>
    <w:rsid w:val="00361629"/>
    <w:rsid w:val="00361720"/>
    <w:rsid w:val="00367422"/>
    <w:rsid w:val="0037042D"/>
    <w:rsid w:val="00372D4D"/>
    <w:rsid w:val="00373607"/>
    <w:rsid w:val="0037397E"/>
    <w:rsid w:val="00374E01"/>
    <w:rsid w:val="0037771A"/>
    <w:rsid w:val="00377D01"/>
    <w:rsid w:val="00381542"/>
    <w:rsid w:val="00381C47"/>
    <w:rsid w:val="00384B93"/>
    <w:rsid w:val="00385127"/>
    <w:rsid w:val="00387AE4"/>
    <w:rsid w:val="003904EB"/>
    <w:rsid w:val="0039073B"/>
    <w:rsid w:val="0039079A"/>
    <w:rsid w:val="00391D5A"/>
    <w:rsid w:val="003933EE"/>
    <w:rsid w:val="003948C9"/>
    <w:rsid w:val="003948DC"/>
    <w:rsid w:val="00395930"/>
    <w:rsid w:val="00395D91"/>
    <w:rsid w:val="0039651C"/>
    <w:rsid w:val="0039667E"/>
    <w:rsid w:val="00397E1B"/>
    <w:rsid w:val="003A07DD"/>
    <w:rsid w:val="003A3AE2"/>
    <w:rsid w:val="003A61F0"/>
    <w:rsid w:val="003B061F"/>
    <w:rsid w:val="003B0B0C"/>
    <w:rsid w:val="003B2896"/>
    <w:rsid w:val="003B2B1C"/>
    <w:rsid w:val="003B2F12"/>
    <w:rsid w:val="003B3F8B"/>
    <w:rsid w:val="003B4D11"/>
    <w:rsid w:val="003B592A"/>
    <w:rsid w:val="003B6C8B"/>
    <w:rsid w:val="003B759A"/>
    <w:rsid w:val="003B75A3"/>
    <w:rsid w:val="003C101E"/>
    <w:rsid w:val="003C1622"/>
    <w:rsid w:val="003C1783"/>
    <w:rsid w:val="003C1F46"/>
    <w:rsid w:val="003C3990"/>
    <w:rsid w:val="003C4BA1"/>
    <w:rsid w:val="003C5047"/>
    <w:rsid w:val="003C5819"/>
    <w:rsid w:val="003C61F6"/>
    <w:rsid w:val="003C66C4"/>
    <w:rsid w:val="003D1757"/>
    <w:rsid w:val="003D1B96"/>
    <w:rsid w:val="003D1E78"/>
    <w:rsid w:val="003D4833"/>
    <w:rsid w:val="003D5E20"/>
    <w:rsid w:val="003E06C3"/>
    <w:rsid w:val="003E18FE"/>
    <w:rsid w:val="003E319F"/>
    <w:rsid w:val="003E3CDF"/>
    <w:rsid w:val="003E3D17"/>
    <w:rsid w:val="003E4700"/>
    <w:rsid w:val="003F09B6"/>
    <w:rsid w:val="003F2959"/>
    <w:rsid w:val="003F2DD2"/>
    <w:rsid w:val="003F4A02"/>
    <w:rsid w:val="003F4C49"/>
    <w:rsid w:val="00404C56"/>
    <w:rsid w:val="0040544E"/>
    <w:rsid w:val="00406A57"/>
    <w:rsid w:val="00407E41"/>
    <w:rsid w:val="00407FB2"/>
    <w:rsid w:val="0041088D"/>
    <w:rsid w:val="00412B7A"/>
    <w:rsid w:val="00413327"/>
    <w:rsid w:val="004142D2"/>
    <w:rsid w:val="00415FD1"/>
    <w:rsid w:val="004174EF"/>
    <w:rsid w:val="00417B07"/>
    <w:rsid w:val="0042002E"/>
    <w:rsid w:val="00421DA4"/>
    <w:rsid w:val="00422065"/>
    <w:rsid w:val="004236F5"/>
    <w:rsid w:val="004244A1"/>
    <w:rsid w:val="00424A6A"/>
    <w:rsid w:val="0042789E"/>
    <w:rsid w:val="004313E4"/>
    <w:rsid w:val="00432E92"/>
    <w:rsid w:val="004346A9"/>
    <w:rsid w:val="00435D19"/>
    <w:rsid w:val="004373F9"/>
    <w:rsid w:val="00437592"/>
    <w:rsid w:val="004409E4"/>
    <w:rsid w:val="004410FE"/>
    <w:rsid w:val="00441E9D"/>
    <w:rsid w:val="00442561"/>
    <w:rsid w:val="004435CF"/>
    <w:rsid w:val="004439BA"/>
    <w:rsid w:val="00443FEB"/>
    <w:rsid w:val="004469D0"/>
    <w:rsid w:val="00446CAA"/>
    <w:rsid w:val="00447629"/>
    <w:rsid w:val="00447E4A"/>
    <w:rsid w:val="00450255"/>
    <w:rsid w:val="0045299B"/>
    <w:rsid w:val="00453025"/>
    <w:rsid w:val="00454CF5"/>
    <w:rsid w:val="00455EA9"/>
    <w:rsid w:val="00456686"/>
    <w:rsid w:val="0045688F"/>
    <w:rsid w:val="00457D93"/>
    <w:rsid w:val="00461B80"/>
    <w:rsid w:val="004626B2"/>
    <w:rsid w:val="0047046D"/>
    <w:rsid w:val="00470E5B"/>
    <w:rsid w:val="00471761"/>
    <w:rsid w:val="004743D6"/>
    <w:rsid w:val="00474DCD"/>
    <w:rsid w:val="00475F3E"/>
    <w:rsid w:val="00476B19"/>
    <w:rsid w:val="00477703"/>
    <w:rsid w:val="00480022"/>
    <w:rsid w:val="0048346D"/>
    <w:rsid w:val="00484D68"/>
    <w:rsid w:val="00485900"/>
    <w:rsid w:val="00485D61"/>
    <w:rsid w:val="0048607A"/>
    <w:rsid w:val="004862C3"/>
    <w:rsid w:val="004870B4"/>
    <w:rsid w:val="004916AD"/>
    <w:rsid w:val="004924EA"/>
    <w:rsid w:val="0049250C"/>
    <w:rsid w:val="00492FD8"/>
    <w:rsid w:val="00493976"/>
    <w:rsid w:val="004A0660"/>
    <w:rsid w:val="004A0BED"/>
    <w:rsid w:val="004A24CB"/>
    <w:rsid w:val="004A2CC7"/>
    <w:rsid w:val="004A36E3"/>
    <w:rsid w:val="004A50D3"/>
    <w:rsid w:val="004A538A"/>
    <w:rsid w:val="004A6A6F"/>
    <w:rsid w:val="004A7121"/>
    <w:rsid w:val="004A76A2"/>
    <w:rsid w:val="004A796A"/>
    <w:rsid w:val="004B1784"/>
    <w:rsid w:val="004B3E90"/>
    <w:rsid w:val="004B4956"/>
    <w:rsid w:val="004B5400"/>
    <w:rsid w:val="004B5A3E"/>
    <w:rsid w:val="004B66A6"/>
    <w:rsid w:val="004B7777"/>
    <w:rsid w:val="004B7DFC"/>
    <w:rsid w:val="004C0691"/>
    <w:rsid w:val="004C0824"/>
    <w:rsid w:val="004C2CC8"/>
    <w:rsid w:val="004C48A2"/>
    <w:rsid w:val="004C6652"/>
    <w:rsid w:val="004D1432"/>
    <w:rsid w:val="004D1A32"/>
    <w:rsid w:val="004D2146"/>
    <w:rsid w:val="004D2794"/>
    <w:rsid w:val="004D3150"/>
    <w:rsid w:val="004D3201"/>
    <w:rsid w:val="004D363C"/>
    <w:rsid w:val="004D386E"/>
    <w:rsid w:val="004D3963"/>
    <w:rsid w:val="004D3C86"/>
    <w:rsid w:val="004D57BF"/>
    <w:rsid w:val="004D69A9"/>
    <w:rsid w:val="004E0B3F"/>
    <w:rsid w:val="004E0D79"/>
    <w:rsid w:val="004E1350"/>
    <w:rsid w:val="004E3E05"/>
    <w:rsid w:val="004E6212"/>
    <w:rsid w:val="004E706F"/>
    <w:rsid w:val="004E731A"/>
    <w:rsid w:val="004F0506"/>
    <w:rsid w:val="004F11B3"/>
    <w:rsid w:val="004F4FF2"/>
    <w:rsid w:val="00503CAD"/>
    <w:rsid w:val="00504649"/>
    <w:rsid w:val="005109AD"/>
    <w:rsid w:val="00512695"/>
    <w:rsid w:val="005132DA"/>
    <w:rsid w:val="00513501"/>
    <w:rsid w:val="00515020"/>
    <w:rsid w:val="005172C6"/>
    <w:rsid w:val="00521BB2"/>
    <w:rsid w:val="00522A00"/>
    <w:rsid w:val="00522F32"/>
    <w:rsid w:val="00523641"/>
    <w:rsid w:val="00524F68"/>
    <w:rsid w:val="00525D54"/>
    <w:rsid w:val="00531235"/>
    <w:rsid w:val="0053179A"/>
    <w:rsid w:val="0053200C"/>
    <w:rsid w:val="005329F4"/>
    <w:rsid w:val="005350DF"/>
    <w:rsid w:val="00535502"/>
    <w:rsid w:val="005407BD"/>
    <w:rsid w:val="0054326D"/>
    <w:rsid w:val="005439A9"/>
    <w:rsid w:val="00544115"/>
    <w:rsid w:val="00546923"/>
    <w:rsid w:val="00546964"/>
    <w:rsid w:val="00546B81"/>
    <w:rsid w:val="005477AF"/>
    <w:rsid w:val="005477F6"/>
    <w:rsid w:val="00553B6B"/>
    <w:rsid w:val="005542C8"/>
    <w:rsid w:val="005571E4"/>
    <w:rsid w:val="00557505"/>
    <w:rsid w:val="005637E1"/>
    <w:rsid w:val="00563D40"/>
    <w:rsid w:val="00564572"/>
    <w:rsid w:val="00565ABE"/>
    <w:rsid w:val="005666CC"/>
    <w:rsid w:val="0056754E"/>
    <w:rsid w:val="005707AE"/>
    <w:rsid w:val="00571632"/>
    <w:rsid w:val="00572B7A"/>
    <w:rsid w:val="00574911"/>
    <w:rsid w:val="00574E21"/>
    <w:rsid w:val="00577873"/>
    <w:rsid w:val="00580212"/>
    <w:rsid w:val="0058173C"/>
    <w:rsid w:val="00581C4F"/>
    <w:rsid w:val="00583646"/>
    <w:rsid w:val="005852CA"/>
    <w:rsid w:val="0058569B"/>
    <w:rsid w:val="005863DC"/>
    <w:rsid w:val="00586C19"/>
    <w:rsid w:val="00590E8D"/>
    <w:rsid w:val="00591BC5"/>
    <w:rsid w:val="00592370"/>
    <w:rsid w:val="00594739"/>
    <w:rsid w:val="005953B8"/>
    <w:rsid w:val="005966EF"/>
    <w:rsid w:val="00596A52"/>
    <w:rsid w:val="005979C0"/>
    <w:rsid w:val="005A1266"/>
    <w:rsid w:val="005A18F8"/>
    <w:rsid w:val="005A1BE6"/>
    <w:rsid w:val="005A30A0"/>
    <w:rsid w:val="005A335E"/>
    <w:rsid w:val="005A3C8E"/>
    <w:rsid w:val="005A507B"/>
    <w:rsid w:val="005A68B2"/>
    <w:rsid w:val="005A6CC2"/>
    <w:rsid w:val="005B1510"/>
    <w:rsid w:val="005B25BA"/>
    <w:rsid w:val="005B3C53"/>
    <w:rsid w:val="005B3FE5"/>
    <w:rsid w:val="005B434E"/>
    <w:rsid w:val="005B4607"/>
    <w:rsid w:val="005B4AD3"/>
    <w:rsid w:val="005B5F72"/>
    <w:rsid w:val="005B64C8"/>
    <w:rsid w:val="005B7E2F"/>
    <w:rsid w:val="005B7E56"/>
    <w:rsid w:val="005B7FCF"/>
    <w:rsid w:val="005C01D8"/>
    <w:rsid w:val="005C2229"/>
    <w:rsid w:val="005C336A"/>
    <w:rsid w:val="005C570D"/>
    <w:rsid w:val="005C586B"/>
    <w:rsid w:val="005C71E1"/>
    <w:rsid w:val="005C7CFD"/>
    <w:rsid w:val="005D00E0"/>
    <w:rsid w:val="005D0A00"/>
    <w:rsid w:val="005D174D"/>
    <w:rsid w:val="005D3FFA"/>
    <w:rsid w:val="005D7BB6"/>
    <w:rsid w:val="005D7CD3"/>
    <w:rsid w:val="005E0344"/>
    <w:rsid w:val="005E3615"/>
    <w:rsid w:val="005E56AB"/>
    <w:rsid w:val="005F0823"/>
    <w:rsid w:val="005F1E19"/>
    <w:rsid w:val="005F2036"/>
    <w:rsid w:val="005F47C8"/>
    <w:rsid w:val="005F4D9D"/>
    <w:rsid w:val="005F4FDE"/>
    <w:rsid w:val="005F59C4"/>
    <w:rsid w:val="005F6DBF"/>
    <w:rsid w:val="005F6F6A"/>
    <w:rsid w:val="005F6FD5"/>
    <w:rsid w:val="00600895"/>
    <w:rsid w:val="00600D1B"/>
    <w:rsid w:val="00601260"/>
    <w:rsid w:val="0060147F"/>
    <w:rsid w:val="00601784"/>
    <w:rsid w:val="006019B0"/>
    <w:rsid w:val="006021A8"/>
    <w:rsid w:val="006046C8"/>
    <w:rsid w:val="00605043"/>
    <w:rsid w:val="006062CF"/>
    <w:rsid w:val="0060756E"/>
    <w:rsid w:val="00607988"/>
    <w:rsid w:val="00607BCC"/>
    <w:rsid w:val="0061113B"/>
    <w:rsid w:val="006113F1"/>
    <w:rsid w:val="00611C17"/>
    <w:rsid w:val="00611DF1"/>
    <w:rsid w:val="00611FB5"/>
    <w:rsid w:val="006136FE"/>
    <w:rsid w:val="006156E8"/>
    <w:rsid w:val="0061757E"/>
    <w:rsid w:val="006220FA"/>
    <w:rsid w:val="00622381"/>
    <w:rsid w:val="006225A4"/>
    <w:rsid w:val="006226F6"/>
    <w:rsid w:val="006228A5"/>
    <w:rsid w:val="00623FCC"/>
    <w:rsid w:val="006245DA"/>
    <w:rsid w:val="00624DAE"/>
    <w:rsid w:val="00624E0F"/>
    <w:rsid w:val="00625113"/>
    <w:rsid w:val="0062545C"/>
    <w:rsid w:val="00626838"/>
    <w:rsid w:val="00626D58"/>
    <w:rsid w:val="0062744B"/>
    <w:rsid w:val="0062775D"/>
    <w:rsid w:val="006334A7"/>
    <w:rsid w:val="00633BE9"/>
    <w:rsid w:val="00635080"/>
    <w:rsid w:val="006357DC"/>
    <w:rsid w:val="00635DF5"/>
    <w:rsid w:val="006361F9"/>
    <w:rsid w:val="0064006C"/>
    <w:rsid w:val="00641DB9"/>
    <w:rsid w:val="0064292C"/>
    <w:rsid w:val="006437B6"/>
    <w:rsid w:val="0064385B"/>
    <w:rsid w:val="006438A3"/>
    <w:rsid w:val="0064772F"/>
    <w:rsid w:val="006528B4"/>
    <w:rsid w:val="00652E1C"/>
    <w:rsid w:val="0065372E"/>
    <w:rsid w:val="00654099"/>
    <w:rsid w:val="006548A7"/>
    <w:rsid w:val="006567C5"/>
    <w:rsid w:val="006579C4"/>
    <w:rsid w:val="006579DA"/>
    <w:rsid w:val="0066020E"/>
    <w:rsid w:val="00660F23"/>
    <w:rsid w:val="00661869"/>
    <w:rsid w:val="006650BE"/>
    <w:rsid w:val="006650EE"/>
    <w:rsid w:val="006655FA"/>
    <w:rsid w:val="0066669F"/>
    <w:rsid w:val="0066735C"/>
    <w:rsid w:val="006679BA"/>
    <w:rsid w:val="00672965"/>
    <w:rsid w:val="00673BAB"/>
    <w:rsid w:val="00677232"/>
    <w:rsid w:val="00677B33"/>
    <w:rsid w:val="006806AE"/>
    <w:rsid w:val="00680714"/>
    <w:rsid w:val="0068073F"/>
    <w:rsid w:val="00681611"/>
    <w:rsid w:val="00683ED0"/>
    <w:rsid w:val="0068656B"/>
    <w:rsid w:val="0068671C"/>
    <w:rsid w:val="00686788"/>
    <w:rsid w:val="0068702C"/>
    <w:rsid w:val="006872B9"/>
    <w:rsid w:val="00687622"/>
    <w:rsid w:val="00687C11"/>
    <w:rsid w:val="00687ECD"/>
    <w:rsid w:val="00690062"/>
    <w:rsid w:val="006904E4"/>
    <w:rsid w:val="00690A34"/>
    <w:rsid w:val="006913B4"/>
    <w:rsid w:val="00691450"/>
    <w:rsid w:val="00691BCB"/>
    <w:rsid w:val="00695376"/>
    <w:rsid w:val="00696832"/>
    <w:rsid w:val="00696F69"/>
    <w:rsid w:val="00697C08"/>
    <w:rsid w:val="006A0098"/>
    <w:rsid w:val="006A0632"/>
    <w:rsid w:val="006A079F"/>
    <w:rsid w:val="006A1610"/>
    <w:rsid w:val="006A1DD4"/>
    <w:rsid w:val="006A31B7"/>
    <w:rsid w:val="006A4BE5"/>
    <w:rsid w:val="006A4C47"/>
    <w:rsid w:val="006A62FF"/>
    <w:rsid w:val="006A6CA9"/>
    <w:rsid w:val="006B52F6"/>
    <w:rsid w:val="006B605D"/>
    <w:rsid w:val="006B64DA"/>
    <w:rsid w:val="006B77A2"/>
    <w:rsid w:val="006B7A1D"/>
    <w:rsid w:val="006C0659"/>
    <w:rsid w:val="006C0CCC"/>
    <w:rsid w:val="006C174F"/>
    <w:rsid w:val="006C25D7"/>
    <w:rsid w:val="006C2EC5"/>
    <w:rsid w:val="006C30AD"/>
    <w:rsid w:val="006C509F"/>
    <w:rsid w:val="006C5939"/>
    <w:rsid w:val="006C6381"/>
    <w:rsid w:val="006C645D"/>
    <w:rsid w:val="006D0114"/>
    <w:rsid w:val="006D05D8"/>
    <w:rsid w:val="006D0D05"/>
    <w:rsid w:val="006D6627"/>
    <w:rsid w:val="006E3B51"/>
    <w:rsid w:val="006F0A89"/>
    <w:rsid w:val="006F13DA"/>
    <w:rsid w:val="006F1E32"/>
    <w:rsid w:val="006F4E9E"/>
    <w:rsid w:val="006F511E"/>
    <w:rsid w:val="006F52F2"/>
    <w:rsid w:val="006F771F"/>
    <w:rsid w:val="00700133"/>
    <w:rsid w:val="00700DCC"/>
    <w:rsid w:val="007013EF"/>
    <w:rsid w:val="00702068"/>
    <w:rsid w:val="007030AB"/>
    <w:rsid w:val="00703AD4"/>
    <w:rsid w:val="00704257"/>
    <w:rsid w:val="00705553"/>
    <w:rsid w:val="00705DE6"/>
    <w:rsid w:val="00706E21"/>
    <w:rsid w:val="0070769E"/>
    <w:rsid w:val="00710BB7"/>
    <w:rsid w:val="00711C0E"/>
    <w:rsid w:val="00713D7E"/>
    <w:rsid w:val="007140BD"/>
    <w:rsid w:val="00714435"/>
    <w:rsid w:val="0071494D"/>
    <w:rsid w:val="00715097"/>
    <w:rsid w:val="007170E8"/>
    <w:rsid w:val="00717293"/>
    <w:rsid w:val="00720B10"/>
    <w:rsid w:val="00723F48"/>
    <w:rsid w:val="00725598"/>
    <w:rsid w:val="00725970"/>
    <w:rsid w:val="00725DED"/>
    <w:rsid w:val="00726244"/>
    <w:rsid w:val="00727746"/>
    <w:rsid w:val="00730CA2"/>
    <w:rsid w:val="0073258C"/>
    <w:rsid w:val="00734B74"/>
    <w:rsid w:val="00734B99"/>
    <w:rsid w:val="00734D83"/>
    <w:rsid w:val="007369D2"/>
    <w:rsid w:val="00743F2C"/>
    <w:rsid w:val="0074555A"/>
    <w:rsid w:val="00745BE5"/>
    <w:rsid w:val="007511B9"/>
    <w:rsid w:val="00751333"/>
    <w:rsid w:val="0075183B"/>
    <w:rsid w:val="007519A8"/>
    <w:rsid w:val="007529AE"/>
    <w:rsid w:val="007561B4"/>
    <w:rsid w:val="0075646E"/>
    <w:rsid w:val="00760250"/>
    <w:rsid w:val="0076091A"/>
    <w:rsid w:val="00761BE1"/>
    <w:rsid w:val="00763FC3"/>
    <w:rsid w:val="00765C96"/>
    <w:rsid w:val="00765D56"/>
    <w:rsid w:val="007662C1"/>
    <w:rsid w:val="007665C2"/>
    <w:rsid w:val="0076778C"/>
    <w:rsid w:val="00767D89"/>
    <w:rsid w:val="00770932"/>
    <w:rsid w:val="0077284C"/>
    <w:rsid w:val="00774749"/>
    <w:rsid w:val="00774A31"/>
    <w:rsid w:val="00774E18"/>
    <w:rsid w:val="00775E91"/>
    <w:rsid w:val="0077786B"/>
    <w:rsid w:val="007779D1"/>
    <w:rsid w:val="00780603"/>
    <w:rsid w:val="00780B35"/>
    <w:rsid w:val="00781401"/>
    <w:rsid w:val="007823B1"/>
    <w:rsid w:val="00785BD8"/>
    <w:rsid w:val="00786D6F"/>
    <w:rsid w:val="00787FE2"/>
    <w:rsid w:val="007913BD"/>
    <w:rsid w:val="00791BDB"/>
    <w:rsid w:val="00793320"/>
    <w:rsid w:val="00793439"/>
    <w:rsid w:val="007938B4"/>
    <w:rsid w:val="00793FAC"/>
    <w:rsid w:val="007944E9"/>
    <w:rsid w:val="00795F13"/>
    <w:rsid w:val="0079610B"/>
    <w:rsid w:val="007967E4"/>
    <w:rsid w:val="00796921"/>
    <w:rsid w:val="00797CAD"/>
    <w:rsid w:val="00797E8B"/>
    <w:rsid w:val="007A13DC"/>
    <w:rsid w:val="007A1B75"/>
    <w:rsid w:val="007A4CCE"/>
    <w:rsid w:val="007A5B06"/>
    <w:rsid w:val="007A66D1"/>
    <w:rsid w:val="007B0554"/>
    <w:rsid w:val="007B0AB4"/>
    <w:rsid w:val="007B242C"/>
    <w:rsid w:val="007B6C41"/>
    <w:rsid w:val="007B776B"/>
    <w:rsid w:val="007C09E2"/>
    <w:rsid w:val="007C1277"/>
    <w:rsid w:val="007C15EA"/>
    <w:rsid w:val="007C4228"/>
    <w:rsid w:val="007C5077"/>
    <w:rsid w:val="007C57FA"/>
    <w:rsid w:val="007C6A4A"/>
    <w:rsid w:val="007C704F"/>
    <w:rsid w:val="007C7615"/>
    <w:rsid w:val="007C7B04"/>
    <w:rsid w:val="007D160D"/>
    <w:rsid w:val="007D16C0"/>
    <w:rsid w:val="007D4F47"/>
    <w:rsid w:val="007E2112"/>
    <w:rsid w:val="007E21C0"/>
    <w:rsid w:val="007E2C5A"/>
    <w:rsid w:val="007E3B4A"/>
    <w:rsid w:val="007E78BF"/>
    <w:rsid w:val="007F0995"/>
    <w:rsid w:val="007F1189"/>
    <w:rsid w:val="007F1CF3"/>
    <w:rsid w:val="007F204C"/>
    <w:rsid w:val="007F25F5"/>
    <w:rsid w:val="007F2CE3"/>
    <w:rsid w:val="007F37C6"/>
    <w:rsid w:val="007F3A6A"/>
    <w:rsid w:val="007F4296"/>
    <w:rsid w:val="007F45AF"/>
    <w:rsid w:val="007F5914"/>
    <w:rsid w:val="007F5A46"/>
    <w:rsid w:val="007F5C8C"/>
    <w:rsid w:val="007F5E66"/>
    <w:rsid w:val="007F7B58"/>
    <w:rsid w:val="008009DF"/>
    <w:rsid w:val="00800D90"/>
    <w:rsid w:val="00800F37"/>
    <w:rsid w:val="0080340B"/>
    <w:rsid w:val="00803710"/>
    <w:rsid w:val="00803776"/>
    <w:rsid w:val="008101C9"/>
    <w:rsid w:val="008104D9"/>
    <w:rsid w:val="00811294"/>
    <w:rsid w:val="00811EC8"/>
    <w:rsid w:val="008128B8"/>
    <w:rsid w:val="00812D0D"/>
    <w:rsid w:val="00813D10"/>
    <w:rsid w:val="00814A3C"/>
    <w:rsid w:val="008172C8"/>
    <w:rsid w:val="00817A17"/>
    <w:rsid w:val="00817AC8"/>
    <w:rsid w:val="0082062C"/>
    <w:rsid w:val="008209F0"/>
    <w:rsid w:val="00820D80"/>
    <w:rsid w:val="00823428"/>
    <w:rsid w:val="00823774"/>
    <w:rsid w:val="00823CEE"/>
    <w:rsid w:val="0082433F"/>
    <w:rsid w:val="00824A03"/>
    <w:rsid w:val="00824F63"/>
    <w:rsid w:val="00825207"/>
    <w:rsid w:val="008266A5"/>
    <w:rsid w:val="0082785A"/>
    <w:rsid w:val="00827C20"/>
    <w:rsid w:val="00834BCC"/>
    <w:rsid w:val="008368EC"/>
    <w:rsid w:val="008377BD"/>
    <w:rsid w:val="00841052"/>
    <w:rsid w:val="00841FB3"/>
    <w:rsid w:val="00843906"/>
    <w:rsid w:val="00844362"/>
    <w:rsid w:val="0085008F"/>
    <w:rsid w:val="00852C85"/>
    <w:rsid w:val="00853968"/>
    <w:rsid w:val="00854A91"/>
    <w:rsid w:val="008554AE"/>
    <w:rsid w:val="00855BC0"/>
    <w:rsid w:val="008560A5"/>
    <w:rsid w:val="00860B4A"/>
    <w:rsid w:val="0086215B"/>
    <w:rsid w:val="00863D1D"/>
    <w:rsid w:val="00864A90"/>
    <w:rsid w:val="00865A22"/>
    <w:rsid w:val="0087074F"/>
    <w:rsid w:val="00870A87"/>
    <w:rsid w:val="00871FE5"/>
    <w:rsid w:val="00877D5F"/>
    <w:rsid w:val="00880602"/>
    <w:rsid w:val="008809DC"/>
    <w:rsid w:val="00880D10"/>
    <w:rsid w:val="00881AA2"/>
    <w:rsid w:val="00884229"/>
    <w:rsid w:val="00884397"/>
    <w:rsid w:val="00884633"/>
    <w:rsid w:val="0088668D"/>
    <w:rsid w:val="00887B89"/>
    <w:rsid w:val="00890897"/>
    <w:rsid w:val="00891C66"/>
    <w:rsid w:val="00892E29"/>
    <w:rsid w:val="00895AAB"/>
    <w:rsid w:val="0089691B"/>
    <w:rsid w:val="008971D5"/>
    <w:rsid w:val="00897834"/>
    <w:rsid w:val="008A1150"/>
    <w:rsid w:val="008A1A41"/>
    <w:rsid w:val="008A1E89"/>
    <w:rsid w:val="008A2120"/>
    <w:rsid w:val="008A2BE3"/>
    <w:rsid w:val="008A3520"/>
    <w:rsid w:val="008A41FC"/>
    <w:rsid w:val="008A4B0A"/>
    <w:rsid w:val="008A5C41"/>
    <w:rsid w:val="008A6ADA"/>
    <w:rsid w:val="008B1746"/>
    <w:rsid w:val="008B1CAE"/>
    <w:rsid w:val="008B2D73"/>
    <w:rsid w:val="008B3DDA"/>
    <w:rsid w:val="008B5476"/>
    <w:rsid w:val="008B7E8A"/>
    <w:rsid w:val="008C2001"/>
    <w:rsid w:val="008C27C9"/>
    <w:rsid w:val="008C31A7"/>
    <w:rsid w:val="008C375B"/>
    <w:rsid w:val="008C3B51"/>
    <w:rsid w:val="008C44D6"/>
    <w:rsid w:val="008C5A69"/>
    <w:rsid w:val="008C5C4A"/>
    <w:rsid w:val="008C6896"/>
    <w:rsid w:val="008C70F3"/>
    <w:rsid w:val="008C7569"/>
    <w:rsid w:val="008D061A"/>
    <w:rsid w:val="008D0EEE"/>
    <w:rsid w:val="008D1125"/>
    <w:rsid w:val="008D4DF3"/>
    <w:rsid w:val="008D62F4"/>
    <w:rsid w:val="008E0F35"/>
    <w:rsid w:val="008E1713"/>
    <w:rsid w:val="008E5459"/>
    <w:rsid w:val="008E643F"/>
    <w:rsid w:val="008E70DE"/>
    <w:rsid w:val="008F0458"/>
    <w:rsid w:val="008F0A66"/>
    <w:rsid w:val="008F2CA6"/>
    <w:rsid w:val="008F6587"/>
    <w:rsid w:val="008F6B76"/>
    <w:rsid w:val="00901806"/>
    <w:rsid w:val="00904B1B"/>
    <w:rsid w:val="009054FD"/>
    <w:rsid w:val="00905593"/>
    <w:rsid w:val="009059AE"/>
    <w:rsid w:val="00906A39"/>
    <w:rsid w:val="00906CC5"/>
    <w:rsid w:val="00910251"/>
    <w:rsid w:val="00910E0D"/>
    <w:rsid w:val="0091145C"/>
    <w:rsid w:val="00911463"/>
    <w:rsid w:val="00914456"/>
    <w:rsid w:val="009144D6"/>
    <w:rsid w:val="00917E63"/>
    <w:rsid w:val="00920773"/>
    <w:rsid w:val="00920D24"/>
    <w:rsid w:val="00922E3A"/>
    <w:rsid w:val="00923ED6"/>
    <w:rsid w:val="00925231"/>
    <w:rsid w:val="00925FBB"/>
    <w:rsid w:val="009320D2"/>
    <w:rsid w:val="009332BA"/>
    <w:rsid w:val="00941F44"/>
    <w:rsid w:val="00942404"/>
    <w:rsid w:val="00942A50"/>
    <w:rsid w:val="00943C6E"/>
    <w:rsid w:val="00946C84"/>
    <w:rsid w:val="009473EB"/>
    <w:rsid w:val="00950694"/>
    <w:rsid w:val="00953ADD"/>
    <w:rsid w:val="0095665F"/>
    <w:rsid w:val="00957695"/>
    <w:rsid w:val="00963860"/>
    <w:rsid w:val="009639DB"/>
    <w:rsid w:val="00964955"/>
    <w:rsid w:val="00965F7B"/>
    <w:rsid w:val="00966633"/>
    <w:rsid w:val="00966F1F"/>
    <w:rsid w:val="009704CF"/>
    <w:rsid w:val="00971F35"/>
    <w:rsid w:val="00972DEB"/>
    <w:rsid w:val="0097498F"/>
    <w:rsid w:val="009750B7"/>
    <w:rsid w:val="009751BD"/>
    <w:rsid w:val="0097539E"/>
    <w:rsid w:val="00975761"/>
    <w:rsid w:val="0097759A"/>
    <w:rsid w:val="00977B90"/>
    <w:rsid w:val="00977F4B"/>
    <w:rsid w:val="009809ED"/>
    <w:rsid w:val="00981184"/>
    <w:rsid w:val="00983362"/>
    <w:rsid w:val="0098561F"/>
    <w:rsid w:val="009941EB"/>
    <w:rsid w:val="00995C57"/>
    <w:rsid w:val="00996046"/>
    <w:rsid w:val="00996500"/>
    <w:rsid w:val="00997325"/>
    <w:rsid w:val="009977A5"/>
    <w:rsid w:val="009A1117"/>
    <w:rsid w:val="009A1619"/>
    <w:rsid w:val="009A3E18"/>
    <w:rsid w:val="009A58D8"/>
    <w:rsid w:val="009B0E10"/>
    <w:rsid w:val="009B37E2"/>
    <w:rsid w:val="009B4344"/>
    <w:rsid w:val="009B4A73"/>
    <w:rsid w:val="009B5C9C"/>
    <w:rsid w:val="009B7509"/>
    <w:rsid w:val="009B7AD8"/>
    <w:rsid w:val="009C09A5"/>
    <w:rsid w:val="009C103E"/>
    <w:rsid w:val="009C2408"/>
    <w:rsid w:val="009C3129"/>
    <w:rsid w:val="009C329D"/>
    <w:rsid w:val="009C3B9B"/>
    <w:rsid w:val="009C4E43"/>
    <w:rsid w:val="009C58A0"/>
    <w:rsid w:val="009C6D31"/>
    <w:rsid w:val="009D0092"/>
    <w:rsid w:val="009D1CA0"/>
    <w:rsid w:val="009D2F1A"/>
    <w:rsid w:val="009D3A44"/>
    <w:rsid w:val="009D5588"/>
    <w:rsid w:val="009D57EC"/>
    <w:rsid w:val="009D5C38"/>
    <w:rsid w:val="009D5CF1"/>
    <w:rsid w:val="009D6250"/>
    <w:rsid w:val="009D679F"/>
    <w:rsid w:val="009D7C86"/>
    <w:rsid w:val="009E2F34"/>
    <w:rsid w:val="009E31F4"/>
    <w:rsid w:val="009E356B"/>
    <w:rsid w:val="009E4489"/>
    <w:rsid w:val="009E4E7B"/>
    <w:rsid w:val="009E55CE"/>
    <w:rsid w:val="009E6085"/>
    <w:rsid w:val="009E65D3"/>
    <w:rsid w:val="009F1545"/>
    <w:rsid w:val="009F36DA"/>
    <w:rsid w:val="009F53A6"/>
    <w:rsid w:val="009F66D0"/>
    <w:rsid w:val="009F7825"/>
    <w:rsid w:val="009F7837"/>
    <w:rsid w:val="009F7E30"/>
    <w:rsid w:val="00A02820"/>
    <w:rsid w:val="00A02BA0"/>
    <w:rsid w:val="00A055DA"/>
    <w:rsid w:val="00A062ED"/>
    <w:rsid w:val="00A07FA9"/>
    <w:rsid w:val="00A12202"/>
    <w:rsid w:val="00A127FC"/>
    <w:rsid w:val="00A13BE5"/>
    <w:rsid w:val="00A143D8"/>
    <w:rsid w:val="00A157AE"/>
    <w:rsid w:val="00A15CE8"/>
    <w:rsid w:val="00A16375"/>
    <w:rsid w:val="00A16EF8"/>
    <w:rsid w:val="00A20D1B"/>
    <w:rsid w:val="00A2182C"/>
    <w:rsid w:val="00A21E11"/>
    <w:rsid w:val="00A22653"/>
    <w:rsid w:val="00A227A3"/>
    <w:rsid w:val="00A2375B"/>
    <w:rsid w:val="00A24E57"/>
    <w:rsid w:val="00A25141"/>
    <w:rsid w:val="00A263E3"/>
    <w:rsid w:val="00A265F9"/>
    <w:rsid w:val="00A26DAF"/>
    <w:rsid w:val="00A26F85"/>
    <w:rsid w:val="00A2700E"/>
    <w:rsid w:val="00A335F6"/>
    <w:rsid w:val="00A34317"/>
    <w:rsid w:val="00A34EA8"/>
    <w:rsid w:val="00A36131"/>
    <w:rsid w:val="00A36B44"/>
    <w:rsid w:val="00A400A2"/>
    <w:rsid w:val="00A40786"/>
    <w:rsid w:val="00A439D6"/>
    <w:rsid w:val="00A47476"/>
    <w:rsid w:val="00A5009B"/>
    <w:rsid w:val="00A50208"/>
    <w:rsid w:val="00A50478"/>
    <w:rsid w:val="00A50775"/>
    <w:rsid w:val="00A51E37"/>
    <w:rsid w:val="00A541E6"/>
    <w:rsid w:val="00A54438"/>
    <w:rsid w:val="00A54572"/>
    <w:rsid w:val="00A54CEA"/>
    <w:rsid w:val="00A55238"/>
    <w:rsid w:val="00A571FD"/>
    <w:rsid w:val="00A62748"/>
    <w:rsid w:val="00A638D2"/>
    <w:rsid w:val="00A639B3"/>
    <w:rsid w:val="00A64A5C"/>
    <w:rsid w:val="00A65E3B"/>
    <w:rsid w:val="00A666BA"/>
    <w:rsid w:val="00A6786E"/>
    <w:rsid w:val="00A7037A"/>
    <w:rsid w:val="00A71635"/>
    <w:rsid w:val="00A71A18"/>
    <w:rsid w:val="00A71B33"/>
    <w:rsid w:val="00A72456"/>
    <w:rsid w:val="00A73386"/>
    <w:rsid w:val="00A73E89"/>
    <w:rsid w:val="00A7504E"/>
    <w:rsid w:val="00A75561"/>
    <w:rsid w:val="00A760C8"/>
    <w:rsid w:val="00A7620F"/>
    <w:rsid w:val="00A82449"/>
    <w:rsid w:val="00A8354B"/>
    <w:rsid w:val="00A84313"/>
    <w:rsid w:val="00A8540B"/>
    <w:rsid w:val="00A86192"/>
    <w:rsid w:val="00A8630C"/>
    <w:rsid w:val="00A87DDE"/>
    <w:rsid w:val="00A90499"/>
    <w:rsid w:val="00A92370"/>
    <w:rsid w:val="00A9575F"/>
    <w:rsid w:val="00A96E08"/>
    <w:rsid w:val="00A979A8"/>
    <w:rsid w:val="00AA0DA1"/>
    <w:rsid w:val="00AA0F7F"/>
    <w:rsid w:val="00AA14B7"/>
    <w:rsid w:val="00AA1E4D"/>
    <w:rsid w:val="00AA30A6"/>
    <w:rsid w:val="00AA477A"/>
    <w:rsid w:val="00AA62EC"/>
    <w:rsid w:val="00AA6B0E"/>
    <w:rsid w:val="00AA7529"/>
    <w:rsid w:val="00AB0136"/>
    <w:rsid w:val="00AB0AED"/>
    <w:rsid w:val="00AB34FE"/>
    <w:rsid w:val="00AB4A61"/>
    <w:rsid w:val="00AB5EC7"/>
    <w:rsid w:val="00AB68EA"/>
    <w:rsid w:val="00AB6933"/>
    <w:rsid w:val="00AB6957"/>
    <w:rsid w:val="00AC0610"/>
    <w:rsid w:val="00AC07FC"/>
    <w:rsid w:val="00AC14C1"/>
    <w:rsid w:val="00AC2460"/>
    <w:rsid w:val="00AC4E57"/>
    <w:rsid w:val="00AC5B49"/>
    <w:rsid w:val="00AC661E"/>
    <w:rsid w:val="00AC690F"/>
    <w:rsid w:val="00AC7879"/>
    <w:rsid w:val="00AC7C5D"/>
    <w:rsid w:val="00AC7E3A"/>
    <w:rsid w:val="00AD1E1E"/>
    <w:rsid w:val="00AD4634"/>
    <w:rsid w:val="00AD5097"/>
    <w:rsid w:val="00AD65E9"/>
    <w:rsid w:val="00AD69D6"/>
    <w:rsid w:val="00AD6F3D"/>
    <w:rsid w:val="00AD71FD"/>
    <w:rsid w:val="00AD757E"/>
    <w:rsid w:val="00AE1A60"/>
    <w:rsid w:val="00AE1BE0"/>
    <w:rsid w:val="00AE20C8"/>
    <w:rsid w:val="00AE379D"/>
    <w:rsid w:val="00AE6103"/>
    <w:rsid w:val="00AE6B40"/>
    <w:rsid w:val="00AE6C1C"/>
    <w:rsid w:val="00AE73E0"/>
    <w:rsid w:val="00AE7966"/>
    <w:rsid w:val="00AE7D0E"/>
    <w:rsid w:val="00AF0DE4"/>
    <w:rsid w:val="00AF36BF"/>
    <w:rsid w:val="00AF3F53"/>
    <w:rsid w:val="00AF6B84"/>
    <w:rsid w:val="00B006BF"/>
    <w:rsid w:val="00B00D03"/>
    <w:rsid w:val="00B064BC"/>
    <w:rsid w:val="00B078F2"/>
    <w:rsid w:val="00B11520"/>
    <w:rsid w:val="00B126F2"/>
    <w:rsid w:val="00B14EE8"/>
    <w:rsid w:val="00B15CE0"/>
    <w:rsid w:val="00B15D79"/>
    <w:rsid w:val="00B210E5"/>
    <w:rsid w:val="00B21413"/>
    <w:rsid w:val="00B21BAE"/>
    <w:rsid w:val="00B229AD"/>
    <w:rsid w:val="00B2364B"/>
    <w:rsid w:val="00B2716E"/>
    <w:rsid w:val="00B319AD"/>
    <w:rsid w:val="00B33656"/>
    <w:rsid w:val="00B343C7"/>
    <w:rsid w:val="00B35983"/>
    <w:rsid w:val="00B359CF"/>
    <w:rsid w:val="00B35AD5"/>
    <w:rsid w:val="00B3681A"/>
    <w:rsid w:val="00B378F6"/>
    <w:rsid w:val="00B406F5"/>
    <w:rsid w:val="00B4197F"/>
    <w:rsid w:val="00B421D7"/>
    <w:rsid w:val="00B438F4"/>
    <w:rsid w:val="00B43C6C"/>
    <w:rsid w:val="00B4402F"/>
    <w:rsid w:val="00B475B3"/>
    <w:rsid w:val="00B475DF"/>
    <w:rsid w:val="00B4780D"/>
    <w:rsid w:val="00B517A6"/>
    <w:rsid w:val="00B51FC4"/>
    <w:rsid w:val="00B56A8D"/>
    <w:rsid w:val="00B56B4B"/>
    <w:rsid w:val="00B607E4"/>
    <w:rsid w:val="00B65231"/>
    <w:rsid w:val="00B653EC"/>
    <w:rsid w:val="00B6571E"/>
    <w:rsid w:val="00B6710A"/>
    <w:rsid w:val="00B672BA"/>
    <w:rsid w:val="00B67BFF"/>
    <w:rsid w:val="00B737FB"/>
    <w:rsid w:val="00B738C5"/>
    <w:rsid w:val="00B74558"/>
    <w:rsid w:val="00B75916"/>
    <w:rsid w:val="00B75C46"/>
    <w:rsid w:val="00B77424"/>
    <w:rsid w:val="00B77C85"/>
    <w:rsid w:val="00B835BC"/>
    <w:rsid w:val="00B840C9"/>
    <w:rsid w:val="00B84268"/>
    <w:rsid w:val="00B84C02"/>
    <w:rsid w:val="00B84FBC"/>
    <w:rsid w:val="00B8779E"/>
    <w:rsid w:val="00B87A83"/>
    <w:rsid w:val="00B9024F"/>
    <w:rsid w:val="00B903FB"/>
    <w:rsid w:val="00B90F9A"/>
    <w:rsid w:val="00B91203"/>
    <w:rsid w:val="00B9464C"/>
    <w:rsid w:val="00B953FE"/>
    <w:rsid w:val="00B963A4"/>
    <w:rsid w:val="00B96875"/>
    <w:rsid w:val="00B97129"/>
    <w:rsid w:val="00B97A2C"/>
    <w:rsid w:val="00B97C83"/>
    <w:rsid w:val="00BA07CD"/>
    <w:rsid w:val="00BA19FC"/>
    <w:rsid w:val="00BA24A2"/>
    <w:rsid w:val="00BA31E4"/>
    <w:rsid w:val="00BA3DC0"/>
    <w:rsid w:val="00BA497E"/>
    <w:rsid w:val="00BA54CC"/>
    <w:rsid w:val="00BA5FAA"/>
    <w:rsid w:val="00BB0B07"/>
    <w:rsid w:val="00BB0D7E"/>
    <w:rsid w:val="00BB3A17"/>
    <w:rsid w:val="00BB47CD"/>
    <w:rsid w:val="00BB4CA8"/>
    <w:rsid w:val="00BB5BA3"/>
    <w:rsid w:val="00BB6BEB"/>
    <w:rsid w:val="00BB6F34"/>
    <w:rsid w:val="00BC0AC5"/>
    <w:rsid w:val="00BC1EAB"/>
    <w:rsid w:val="00BC3D9F"/>
    <w:rsid w:val="00BC575F"/>
    <w:rsid w:val="00BC727C"/>
    <w:rsid w:val="00BC72F8"/>
    <w:rsid w:val="00BD2B1F"/>
    <w:rsid w:val="00BD4234"/>
    <w:rsid w:val="00BD6A05"/>
    <w:rsid w:val="00BD7CF1"/>
    <w:rsid w:val="00BE241B"/>
    <w:rsid w:val="00BE2EE1"/>
    <w:rsid w:val="00BE41B3"/>
    <w:rsid w:val="00BE6BEB"/>
    <w:rsid w:val="00BE7A7F"/>
    <w:rsid w:val="00BE7A9A"/>
    <w:rsid w:val="00BF08B8"/>
    <w:rsid w:val="00BF2225"/>
    <w:rsid w:val="00BF24C3"/>
    <w:rsid w:val="00BF2621"/>
    <w:rsid w:val="00BF3179"/>
    <w:rsid w:val="00BF3906"/>
    <w:rsid w:val="00BF414B"/>
    <w:rsid w:val="00BF734E"/>
    <w:rsid w:val="00C00D1E"/>
    <w:rsid w:val="00C02AFC"/>
    <w:rsid w:val="00C03360"/>
    <w:rsid w:val="00C05CF9"/>
    <w:rsid w:val="00C05ECC"/>
    <w:rsid w:val="00C06E24"/>
    <w:rsid w:val="00C072FF"/>
    <w:rsid w:val="00C07C7E"/>
    <w:rsid w:val="00C10025"/>
    <w:rsid w:val="00C118CD"/>
    <w:rsid w:val="00C11FAE"/>
    <w:rsid w:val="00C13DDD"/>
    <w:rsid w:val="00C1690C"/>
    <w:rsid w:val="00C17435"/>
    <w:rsid w:val="00C2063E"/>
    <w:rsid w:val="00C20A0E"/>
    <w:rsid w:val="00C20BAC"/>
    <w:rsid w:val="00C212D7"/>
    <w:rsid w:val="00C215A6"/>
    <w:rsid w:val="00C22006"/>
    <w:rsid w:val="00C23379"/>
    <w:rsid w:val="00C24B63"/>
    <w:rsid w:val="00C24FBA"/>
    <w:rsid w:val="00C25440"/>
    <w:rsid w:val="00C2793F"/>
    <w:rsid w:val="00C27BC9"/>
    <w:rsid w:val="00C30875"/>
    <w:rsid w:val="00C3205F"/>
    <w:rsid w:val="00C3341C"/>
    <w:rsid w:val="00C3425E"/>
    <w:rsid w:val="00C34BFC"/>
    <w:rsid w:val="00C34D09"/>
    <w:rsid w:val="00C35564"/>
    <w:rsid w:val="00C35FFA"/>
    <w:rsid w:val="00C36602"/>
    <w:rsid w:val="00C368E5"/>
    <w:rsid w:val="00C40BEC"/>
    <w:rsid w:val="00C4286D"/>
    <w:rsid w:val="00C45526"/>
    <w:rsid w:val="00C45A47"/>
    <w:rsid w:val="00C47E8F"/>
    <w:rsid w:val="00C50957"/>
    <w:rsid w:val="00C51F18"/>
    <w:rsid w:val="00C527E0"/>
    <w:rsid w:val="00C52840"/>
    <w:rsid w:val="00C53514"/>
    <w:rsid w:val="00C55EC3"/>
    <w:rsid w:val="00C56389"/>
    <w:rsid w:val="00C56AE9"/>
    <w:rsid w:val="00C56B2B"/>
    <w:rsid w:val="00C573BE"/>
    <w:rsid w:val="00C6402F"/>
    <w:rsid w:val="00C660AB"/>
    <w:rsid w:val="00C70581"/>
    <w:rsid w:val="00C71A84"/>
    <w:rsid w:val="00C72F1B"/>
    <w:rsid w:val="00C74081"/>
    <w:rsid w:val="00C818FE"/>
    <w:rsid w:val="00C82305"/>
    <w:rsid w:val="00C823CD"/>
    <w:rsid w:val="00C87AF3"/>
    <w:rsid w:val="00C916C2"/>
    <w:rsid w:val="00C92198"/>
    <w:rsid w:val="00C92E2E"/>
    <w:rsid w:val="00C93E8A"/>
    <w:rsid w:val="00C94017"/>
    <w:rsid w:val="00C961FE"/>
    <w:rsid w:val="00C979D9"/>
    <w:rsid w:val="00CA01B6"/>
    <w:rsid w:val="00CA020E"/>
    <w:rsid w:val="00CA0436"/>
    <w:rsid w:val="00CA121A"/>
    <w:rsid w:val="00CA2BD6"/>
    <w:rsid w:val="00CA2D01"/>
    <w:rsid w:val="00CA5C03"/>
    <w:rsid w:val="00CA6E42"/>
    <w:rsid w:val="00CB10C3"/>
    <w:rsid w:val="00CB17D5"/>
    <w:rsid w:val="00CB184A"/>
    <w:rsid w:val="00CB24AA"/>
    <w:rsid w:val="00CB4DBF"/>
    <w:rsid w:val="00CB697D"/>
    <w:rsid w:val="00CB702F"/>
    <w:rsid w:val="00CC010E"/>
    <w:rsid w:val="00CC0413"/>
    <w:rsid w:val="00CC5443"/>
    <w:rsid w:val="00CC7497"/>
    <w:rsid w:val="00CC75E6"/>
    <w:rsid w:val="00CC7793"/>
    <w:rsid w:val="00CD08E7"/>
    <w:rsid w:val="00CD1825"/>
    <w:rsid w:val="00CD1ACE"/>
    <w:rsid w:val="00CD1BFA"/>
    <w:rsid w:val="00CD21CA"/>
    <w:rsid w:val="00CD288F"/>
    <w:rsid w:val="00CD2DB1"/>
    <w:rsid w:val="00CD367F"/>
    <w:rsid w:val="00CD528C"/>
    <w:rsid w:val="00CD5BEB"/>
    <w:rsid w:val="00CD655F"/>
    <w:rsid w:val="00CD6DC6"/>
    <w:rsid w:val="00CD7C4A"/>
    <w:rsid w:val="00CE09B9"/>
    <w:rsid w:val="00CE1569"/>
    <w:rsid w:val="00CE1B3A"/>
    <w:rsid w:val="00CE3D5C"/>
    <w:rsid w:val="00CE45BC"/>
    <w:rsid w:val="00CE524E"/>
    <w:rsid w:val="00CE5777"/>
    <w:rsid w:val="00CE5C21"/>
    <w:rsid w:val="00CE7C29"/>
    <w:rsid w:val="00CF065F"/>
    <w:rsid w:val="00CF1181"/>
    <w:rsid w:val="00CF1755"/>
    <w:rsid w:val="00CF442D"/>
    <w:rsid w:val="00CF482B"/>
    <w:rsid w:val="00CF4919"/>
    <w:rsid w:val="00CF5108"/>
    <w:rsid w:val="00CF5FA4"/>
    <w:rsid w:val="00D00896"/>
    <w:rsid w:val="00D02255"/>
    <w:rsid w:val="00D02AE3"/>
    <w:rsid w:val="00D032F7"/>
    <w:rsid w:val="00D0503F"/>
    <w:rsid w:val="00D05358"/>
    <w:rsid w:val="00D06105"/>
    <w:rsid w:val="00D07BD8"/>
    <w:rsid w:val="00D1022F"/>
    <w:rsid w:val="00D10267"/>
    <w:rsid w:val="00D10860"/>
    <w:rsid w:val="00D10FE7"/>
    <w:rsid w:val="00D1229E"/>
    <w:rsid w:val="00D12467"/>
    <w:rsid w:val="00D17B5D"/>
    <w:rsid w:val="00D21047"/>
    <w:rsid w:val="00D22975"/>
    <w:rsid w:val="00D22AB7"/>
    <w:rsid w:val="00D23153"/>
    <w:rsid w:val="00D2514E"/>
    <w:rsid w:val="00D302C0"/>
    <w:rsid w:val="00D32939"/>
    <w:rsid w:val="00D329C4"/>
    <w:rsid w:val="00D3449F"/>
    <w:rsid w:val="00D36359"/>
    <w:rsid w:val="00D363F5"/>
    <w:rsid w:val="00D365A8"/>
    <w:rsid w:val="00D365FF"/>
    <w:rsid w:val="00D36EFD"/>
    <w:rsid w:val="00D37068"/>
    <w:rsid w:val="00D376AB"/>
    <w:rsid w:val="00D42BE4"/>
    <w:rsid w:val="00D42E2B"/>
    <w:rsid w:val="00D444A0"/>
    <w:rsid w:val="00D45043"/>
    <w:rsid w:val="00D46A00"/>
    <w:rsid w:val="00D47362"/>
    <w:rsid w:val="00D47CE6"/>
    <w:rsid w:val="00D52ECB"/>
    <w:rsid w:val="00D54E18"/>
    <w:rsid w:val="00D559A8"/>
    <w:rsid w:val="00D56885"/>
    <w:rsid w:val="00D56F39"/>
    <w:rsid w:val="00D60C03"/>
    <w:rsid w:val="00D60C66"/>
    <w:rsid w:val="00D60E87"/>
    <w:rsid w:val="00D63D02"/>
    <w:rsid w:val="00D64C85"/>
    <w:rsid w:val="00D64D8C"/>
    <w:rsid w:val="00D64FFB"/>
    <w:rsid w:val="00D65EE1"/>
    <w:rsid w:val="00D66126"/>
    <w:rsid w:val="00D66BD4"/>
    <w:rsid w:val="00D6783E"/>
    <w:rsid w:val="00D70711"/>
    <w:rsid w:val="00D7214C"/>
    <w:rsid w:val="00D75BE7"/>
    <w:rsid w:val="00D75CEC"/>
    <w:rsid w:val="00D76481"/>
    <w:rsid w:val="00D77E87"/>
    <w:rsid w:val="00D80023"/>
    <w:rsid w:val="00D81454"/>
    <w:rsid w:val="00D822A9"/>
    <w:rsid w:val="00D826C0"/>
    <w:rsid w:val="00D8301A"/>
    <w:rsid w:val="00D83E23"/>
    <w:rsid w:val="00D85B35"/>
    <w:rsid w:val="00D86447"/>
    <w:rsid w:val="00D9192C"/>
    <w:rsid w:val="00D91F79"/>
    <w:rsid w:val="00D93B2D"/>
    <w:rsid w:val="00D94C9D"/>
    <w:rsid w:val="00D969C5"/>
    <w:rsid w:val="00D97AAE"/>
    <w:rsid w:val="00D97C31"/>
    <w:rsid w:val="00DA0D84"/>
    <w:rsid w:val="00DA1C94"/>
    <w:rsid w:val="00DA2296"/>
    <w:rsid w:val="00DA25A1"/>
    <w:rsid w:val="00DA3948"/>
    <w:rsid w:val="00DA3FBE"/>
    <w:rsid w:val="00DA506A"/>
    <w:rsid w:val="00DA52E1"/>
    <w:rsid w:val="00DA5FA0"/>
    <w:rsid w:val="00DA683F"/>
    <w:rsid w:val="00DA7485"/>
    <w:rsid w:val="00DB2DC3"/>
    <w:rsid w:val="00DB409D"/>
    <w:rsid w:val="00DB4BF9"/>
    <w:rsid w:val="00DB5778"/>
    <w:rsid w:val="00DB6C4E"/>
    <w:rsid w:val="00DB7BDA"/>
    <w:rsid w:val="00DB7D92"/>
    <w:rsid w:val="00DC072A"/>
    <w:rsid w:val="00DC14F3"/>
    <w:rsid w:val="00DC1AEA"/>
    <w:rsid w:val="00DC1C4E"/>
    <w:rsid w:val="00DC1DA3"/>
    <w:rsid w:val="00DC356A"/>
    <w:rsid w:val="00DC5B58"/>
    <w:rsid w:val="00DC639E"/>
    <w:rsid w:val="00DC6508"/>
    <w:rsid w:val="00DC6B16"/>
    <w:rsid w:val="00DD0285"/>
    <w:rsid w:val="00DD0811"/>
    <w:rsid w:val="00DD09A4"/>
    <w:rsid w:val="00DD141F"/>
    <w:rsid w:val="00DD22C4"/>
    <w:rsid w:val="00DD3642"/>
    <w:rsid w:val="00DD3966"/>
    <w:rsid w:val="00DD41D0"/>
    <w:rsid w:val="00DD5C1A"/>
    <w:rsid w:val="00DD7FCB"/>
    <w:rsid w:val="00DE0DF5"/>
    <w:rsid w:val="00DE28F5"/>
    <w:rsid w:val="00DE4839"/>
    <w:rsid w:val="00DE584E"/>
    <w:rsid w:val="00DE5CA9"/>
    <w:rsid w:val="00DE7FB2"/>
    <w:rsid w:val="00DF3D3B"/>
    <w:rsid w:val="00DF438D"/>
    <w:rsid w:val="00DF4932"/>
    <w:rsid w:val="00DF58DD"/>
    <w:rsid w:val="00DF6E01"/>
    <w:rsid w:val="00DF77AD"/>
    <w:rsid w:val="00DF7AF2"/>
    <w:rsid w:val="00E01206"/>
    <w:rsid w:val="00E018A1"/>
    <w:rsid w:val="00E01FAB"/>
    <w:rsid w:val="00E02332"/>
    <w:rsid w:val="00E0301C"/>
    <w:rsid w:val="00E04A36"/>
    <w:rsid w:val="00E04D74"/>
    <w:rsid w:val="00E102D3"/>
    <w:rsid w:val="00E108B5"/>
    <w:rsid w:val="00E10EC5"/>
    <w:rsid w:val="00E112EC"/>
    <w:rsid w:val="00E122FE"/>
    <w:rsid w:val="00E125EA"/>
    <w:rsid w:val="00E145C4"/>
    <w:rsid w:val="00E1487D"/>
    <w:rsid w:val="00E14E4B"/>
    <w:rsid w:val="00E14F60"/>
    <w:rsid w:val="00E16DA9"/>
    <w:rsid w:val="00E179AF"/>
    <w:rsid w:val="00E208EF"/>
    <w:rsid w:val="00E21961"/>
    <w:rsid w:val="00E22857"/>
    <w:rsid w:val="00E22D71"/>
    <w:rsid w:val="00E243E8"/>
    <w:rsid w:val="00E244EC"/>
    <w:rsid w:val="00E2500E"/>
    <w:rsid w:val="00E254D5"/>
    <w:rsid w:val="00E25679"/>
    <w:rsid w:val="00E301B2"/>
    <w:rsid w:val="00E30BB0"/>
    <w:rsid w:val="00E30DB8"/>
    <w:rsid w:val="00E31304"/>
    <w:rsid w:val="00E325BD"/>
    <w:rsid w:val="00E33241"/>
    <w:rsid w:val="00E343B5"/>
    <w:rsid w:val="00E353CD"/>
    <w:rsid w:val="00E36083"/>
    <w:rsid w:val="00E36A95"/>
    <w:rsid w:val="00E415B5"/>
    <w:rsid w:val="00E431B6"/>
    <w:rsid w:val="00E43B58"/>
    <w:rsid w:val="00E46A33"/>
    <w:rsid w:val="00E50082"/>
    <w:rsid w:val="00E518AA"/>
    <w:rsid w:val="00E52E55"/>
    <w:rsid w:val="00E5324A"/>
    <w:rsid w:val="00E54376"/>
    <w:rsid w:val="00E545F0"/>
    <w:rsid w:val="00E5491D"/>
    <w:rsid w:val="00E56EE4"/>
    <w:rsid w:val="00E57200"/>
    <w:rsid w:val="00E60519"/>
    <w:rsid w:val="00E61243"/>
    <w:rsid w:val="00E61E36"/>
    <w:rsid w:val="00E623B6"/>
    <w:rsid w:val="00E62BAF"/>
    <w:rsid w:val="00E679EB"/>
    <w:rsid w:val="00E70B84"/>
    <w:rsid w:val="00E718B5"/>
    <w:rsid w:val="00E8269B"/>
    <w:rsid w:val="00E83EBF"/>
    <w:rsid w:val="00E844B6"/>
    <w:rsid w:val="00E857A2"/>
    <w:rsid w:val="00E862EA"/>
    <w:rsid w:val="00E874A8"/>
    <w:rsid w:val="00E94D46"/>
    <w:rsid w:val="00E9681C"/>
    <w:rsid w:val="00EA0B72"/>
    <w:rsid w:val="00EA122B"/>
    <w:rsid w:val="00EA4771"/>
    <w:rsid w:val="00EA4FF4"/>
    <w:rsid w:val="00EA5399"/>
    <w:rsid w:val="00EA6A35"/>
    <w:rsid w:val="00EA7B00"/>
    <w:rsid w:val="00EB0FEC"/>
    <w:rsid w:val="00EB7230"/>
    <w:rsid w:val="00EC0B24"/>
    <w:rsid w:val="00EC13EC"/>
    <w:rsid w:val="00EC2535"/>
    <w:rsid w:val="00EC37EF"/>
    <w:rsid w:val="00EC421C"/>
    <w:rsid w:val="00EC4628"/>
    <w:rsid w:val="00EC4F11"/>
    <w:rsid w:val="00EC6507"/>
    <w:rsid w:val="00EC65B7"/>
    <w:rsid w:val="00EC7145"/>
    <w:rsid w:val="00ED0932"/>
    <w:rsid w:val="00ED1C0D"/>
    <w:rsid w:val="00ED3CDC"/>
    <w:rsid w:val="00ED69F5"/>
    <w:rsid w:val="00ED799D"/>
    <w:rsid w:val="00EE04BC"/>
    <w:rsid w:val="00EE0676"/>
    <w:rsid w:val="00EE1048"/>
    <w:rsid w:val="00EE234D"/>
    <w:rsid w:val="00EE2EC4"/>
    <w:rsid w:val="00EE3158"/>
    <w:rsid w:val="00EE714D"/>
    <w:rsid w:val="00EE72FF"/>
    <w:rsid w:val="00EE7C53"/>
    <w:rsid w:val="00EE7D64"/>
    <w:rsid w:val="00EF1534"/>
    <w:rsid w:val="00EF173B"/>
    <w:rsid w:val="00EF18B2"/>
    <w:rsid w:val="00EF1EFD"/>
    <w:rsid w:val="00EF2B96"/>
    <w:rsid w:val="00EF2DBE"/>
    <w:rsid w:val="00EF3989"/>
    <w:rsid w:val="00EF45B9"/>
    <w:rsid w:val="00EF4F06"/>
    <w:rsid w:val="00EF4F21"/>
    <w:rsid w:val="00EF6579"/>
    <w:rsid w:val="00EF7B2F"/>
    <w:rsid w:val="00F0257B"/>
    <w:rsid w:val="00F02F3F"/>
    <w:rsid w:val="00F03B73"/>
    <w:rsid w:val="00F04393"/>
    <w:rsid w:val="00F0449B"/>
    <w:rsid w:val="00F04F59"/>
    <w:rsid w:val="00F05BE1"/>
    <w:rsid w:val="00F068A4"/>
    <w:rsid w:val="00F06902"/>
    <w:rsid w:val="00F07CE4"/>
    <w:rsid w:val="00F103F3"/>
    <w:rsid w:val="00F14269"/>
    <w:rsid w:val="00F153C0"/>
    <w:rsid w:val="00F156D7"/>
    <w:rsid w:val="00F15C3F"/>
    <w:rsid w:val="00F228B4"/>
    <w:rsid w:val="00F22A56"/>
    <w:rsid w:val="00F2396E"/>
    <w:rsid w:val="00F2443E"/>
    <w:rsid w:val="00F25FA4"/>
    <w:rsid w:val="00F26A36"/>
    <w:rsid w:val="00F26AE2"/>
    <w:rsid w:val="00F279FC"/>
    <w:rsid w:val="00F27A7F"/>
    <w:rsid w:val="00F27BB9"/>
    <w:rsid w:val="00F27E6B"/>
    <w:rsid w:val="00F31997"/>
    <w:rsid w:val="00F32015"/>
    <w:rsid w:val="00F33CA4"/>
    <w:rsid w:val="00F352CD"/>
    <w:rsid w:val="00F3563B"/>
    <w:rsid w:val="00F36404"/>
    <w:rsid w:val="00F369EF"/>
    <w:rsid w:val="00F3765C"/>
    <w:rsid w:val="00F415A2"/>
    <w:rsid w:val="00F418DA"/>
    <w:rsid w:val="00F43D3D"/>
    <w:rsid w:val="00F45C99"/>
    <w:rsid w:val="00F461EB"/>
    <w:rsid w:val="00F462D0"/>
    <w:rsid w:val="00F4726F"/>
    <w:rsid w:val="00F47A4D"/>
    <w:rsid w:val="00F51151"/>
    <w:rsid w:val="00F517EB"/>
    <w:rsid w:val="00F51BF8"/>
    <w:rsid w:val="00F52247"/>
    <w:rsid w:val="00F522FF"/>
    <w:rsid w:val="00F55183"/>
    <w:rsid w:val="00F57571"/>
    <w:rsid w:val="00F6177D"/>
    <w:rsid w:val="00F61E3C"/>
    <w:rsid w:val="00F63EE4"/>
    <w:rsid w:val="00F645B1"/>
    <w:rsid w:val="00F67431"/>
    <w:rsid w:val="00F705B2"/>
    <w:rsid w:val="00F71194"/>
    <w:rsid w:val="00F73881"/>
    <w:rsid w:val="00F742D2"/>
    <w:rsid w:val="00F748C6"/>
    <w:rsid w:val="00F75145"/>
    <w:rsid w:val="00F770CF"/>
    <w:rsid w:val="00F8068C"/>
    <w:rsid w:val="00F823EA"/>
    <w:rsid w:val="00F837AF"/>
    <w:rsid w:val="00F83FB2"/>
    <w:rsid w:val="00F84B46"/>
    <w:rsid w:val="00F86F68"/>
    <w:rsid w:val="00F86FF9"/>
    <w:rsid w:val="00F911CE"/>
    <w:rsid w:val="00F94E48"/>
    <w:rsid w:val="00FA0615"/>
    <w:rsid w:val="00FA2697"/>
    <w:rsid w:val="00FA2DA4"/>
    <w:rsid w:val="00FA2E3F"/>
    <w:rsid w:val="00FA3FBF"/>
    <w:rsid w:val="00FA3FC2"/>
    <w:rsid w:val="00FA5441"/>
    <w:rsid w:val="00FA66C6"/>
    <w:rsid w:val="00FB0573"/>
    <w:rsid w:val="00FB2F2B"/>
    <w:rsid w:val="00FB6B81"/>
    <w:rsid w:val="00FB6C61"/>
    <w:rsid w:val="00FB7327"/>
    <w:rsid w:val="00FC00AE"/>
    <w:rsid w:val="00FC14C7"/>
    <w:rsid w:val="00FC1BDD"/>
    <w:rsid w:val="00FC2E2E"/>
    <w:rsid w:val="00FC3D08"/>
    <w:rsid w:val="00FC43F4"/>
    <w:rsid w:val="00FC478B"/>
    <w:rsid w:val="00FC63FF"/>
    <w:rsid w:val="00FC6632"/>
    <w:rsid w:val="00FD16DA"/>
    <w:rsid w:val="00FD1960"/>
    <w:rsid w:val="00FD33D2"/>
    <w:rsid w:val="00FD37CE"/>
    <w:rsid w:val="00FD3D84"/>
    <w:rsid w:val="00FD3F7D"/>
    <w:rsid w:val="00FD403D"/>
    <w:rsid w:val="00FD47EB"/>
    <w:rsid w:val="00FD7BA2"/>
    <w:rsid w:val="00FE1DDE"/>
    <w:rsid w:val="00FE2C9B"/>
    <w:rsid w:val="00FE4168"/>
    <w:rsid w:val="00FE4B44"/>
    <w:rsid w:val="00FE5BEA"/>
    <w:rsid w:val="00FE6B7F"/>
    <w:rsid w:val="00FE74E9"/>
    <w:rsid w:val="00FF29BE"/>
    <w:rsid w:val="00FF2D84"/>
    <w:rsid w:val="00FF5F04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1A2EAAE8"/>
  <w15:chartTrackingRefBased/>
  <w15:docId w15:val="{E729B9CF-B02A-454F-8D62-8619F526E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035C1"/>
    <w:pPr>
      <w:bidi/>
    </w:pPr>
    <w:rPr>
      <w:sz w:val="24"/>
      <w:szCs w:val="24"/>
      <w:lang w:eastAsia="he-IL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ind w:right="0"/>
      <w:outlineLvl w:val="0"/>
    </w:pPr>
    <w:rPr>
      <w:rFonts w:cs="Guttman Yad-Brush"/>
      <w:u w:val="single"/>
    </w:rPr>
  </w:style>
  <w:style w:type="paragraph" w:styleId="2">
    <w:name w:val="heading 2"/>
    <w:basedOn w:val="a"/>
    <w:next w:val="a"/>
    <w:qFormat/>
    <w:pPr>
      <w:keepNext/>
      <w:ind w:left="525"/>
      <w:jc w:val="center"/>
      <w:outlineLvl w:val="1"/>
    </w:pPr>
    <w:rPr>
      <w:rFonts w:cs="David"/>
      <w:u w:val="single"/>
    </w:rPr>
  </w:style>
  <w:style w:type="paragraph" w:styleId="3">
    <w:name w:val="heading 3"/>
    <w:basedOn w:val="a"/>
    <w:next w:val="a"/>
    <w:link w:val="30"/>
    <w:qFormat/>
    <w:pPr>
      <w:keepNext/>
      <w:ind w:left="525"/>
      <w:outlineLvl w:val="2"/>
    </w:pPr>
    <w:rPr>
      <w:rFonts w:cs="David"/>
      <w:u w:val="single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cs="Guttman Yad-Brush"/>
      <w:b/>
      <w:bCs/>
    </w:rPr>
  </w:style>
  <w:style w:type="paragraph" w:styleId="8">
    <w:name w:val="heading 8"/>
    <w:basedOn w:val="a"/>
    <w:next w:val="a"/>
    <w:link w:val="80"/>
    <w:semiHidden/>
    <w:unhideWhenUsed/>
    <w:qFormat/>
    <w:rsid w:val="000D056C"/>
    <w:pPr>
      <w:spacing w:before="240" w:after="60"/>
      <w:outlineLvl w:val="7"/>
    </w:pPr>
    <w:rPr>
      <w:rFonts w:ascii="Calibri" w:hAnsi="Calibri" w:cs="Arial"/>
      <w:i/>
      <w:i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pPr>
      <w:tabs>
        <w:tab w:val="center" w:pos="4320"/>
        <w:tab w:val="right" w:pos="8640"/>
      </w:tabs>
    </w:pPr>
  </w:style>
  <w:style w:type="paragraph" w:styleId="a5">
    <w:name w:val="footer"/>
    <w:basedOn w:val="a"/>
    <w:link w:val="a6"/>
    <w:pPr>
      <w:tabs>
        <w:tab w:val="center" w:pos="4320"/>
        <w:tab w:val="right" w:pos="8640"/>
      </w:tabs>
    </w:pPr>
  </w:style>
  <w:style w:type="paragraph" w:styleId="a7">
    <w:name w:val="Title"/>
    <w:basedOn w:val="a"/>
    <w:qFormat/>
    <w:pPr>
      <w:jc w:val="center"/>
    </w:pPr>
    <w:rPr>
      <w:rFonts w:cs="Guttman Yad-Brush"/>
      <w:u w:val="single"/>
    </w:rPr>
  </w:style>
  <w:style w:type="character" w:styleId="Hyperlink">
    <w:name w:val="Hyperlink"/>
    <w:uiPriority w:val="99"/>
    <w:rsid w:val="00A71635"/>
    <w:rPr>
      <w:color w:val="0000FF"/>
      <w:u w:val="single"/>
    </w:rPr>
  </w:style>
  <w:style w:type="paragraph" w:styleId="a8">
    <w:name w:val="Balloon Text"/>
    <w:basedOn w:val="a"/>
    <w:semiHidden/>
    <w:rsid w:val="00074B8F"/>
    <w:rPr>
      <w:rFonts w:ascii="Tahoma" w:hAnsi="Tahoma" w:cs="Tahoma"/>
      <w:sz w:val="16"/>
      <w:szCs w:val="16"/>
    </w:rPr>
  </w:style>
  <w:style w:type="character" w:styleId="a9">
    <w:name w:val="page number"/>
    <w:basedOn w:val="a0"/>
    <w:rsid w:val="00F27E6B"/>
  </w:style>
  <w:style w:type="character" w:customStyle="1" w:styleId="a4">
    <w:name w:val="כותרת עליונה תו"/>
    <w:link w:val="a3"/>
    <w:rsid w:val="00781401"/>
    <w:rPr>
      <w:sz w:val="24"/>
      <w:szCs w:val="24"/>
      <w:lang w:eastAsia="he-IL"/>
    </w:rPr>
  </w:style>
  <w:style w:type="character" w:customStyle="1" w:styleId="a6">
    <w:name w:val="כותרת תחתונה תו"/>
    <w:link w:val="a5"/>
    <w:rsid w:val="00661869"/>
    <w:rPr>
      <w:sz w:val="24"/>
      <w:szCs w:val="24"/>
      <w:lang w:eastAsia="he-IL"/>
    </w:rPr>
  </w:style>
  <w:style w:type="table" w:styleId="aa">
    <w:name w:val="Table Grid"/>
    <w:basedOn w:val="a1"/>
    <w:uiPriority w:val="59"/>
    <w:rsid w:val="009751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כותרת 3 תו"/>
    <w:link w:val="3"/>
    <w:rsid w:val="002035C1"/>
    <w:rPr>
      <w:rFonts w:cs="David"/>
      <w:sz w:val="24"/>
      <w:szCs w:val="24"/>
      <w:u w:val="single"/>
      <w:lang w:eastAsia="he-IL"/>
    </w:rPr>
  </w:style>
  <w:style w:type="character" w:styleId="ab">
    <w:name w:val="Strong"/>
    <w:uiPriority w:val="22"/>
    <w:qFormat/>
    <w:rsid w:val="00CB4DBF"/>
    <w:rPr>
      <w:b/>
      <w:bCs/>
    </w:rPr>
  </w:style>
  <w:style w:type="paragraph" w:styleId="NormalWeb">
    <w:name w:val="Normal (Web)"/>
    <w:basedOn w:val="a"/>
    <w:uiPriority w:val="99"/>
    <w:unhideWhenUsed/>
    <w:rsid w:val="00424A6A"/>
    <w:pPr>
      <w:bidi w:val="0"/>
      <w:spacing w:before="100" w:beforeAutospacing="1" w:after="100" w:afterAutospacing="1"/>
    </w:pPr>
    <w:rPr>
      <w:lang w:eastAsia="en-US"/>
    </w:rPr>
  </w:style>
  <w:style w:type="character" w:customStyle="1" w:styleId="apple-converted-space">
    <w:name w:val="apple-converted-space"/>
    <w:rsid w:val="00424A6A"/>
  </w:style>
  <w:style w:type="character" w:styleId="ac">
    <w:name w:val="Emphasis"/>
    <w:uiPriority w:val="20"/>
    <w:qFormat/>
    <w:rsid w:val="00097CD0"/>
    <w:rPr>
      <w:i/>
      <w:iCs/>
    </w:rPr>
  </w:style>
  <w:style w:type="character" w:customStyle="1" w:styleId="10">
    <w:name w:val="כותרת 1 תו"/>
    <w:link w:val="1"/>
    <w:rsid w:val="00BE7A7F"/>
    <w:rPr>
      <w:rFonts w:cs="Guttman Yad-Brush"/>
      <w:sz w:val="24"/>
      <w:szCs w:val="24"/>
      <w:u w:val="single"/>
      <w:lang w:eastAsia="he-IL"/>
    </w:rPr>
  </w:style>
  <w:style w:type="paragraph" w:styleId="ad">
    <w:name w:val="Body Text"/>
    <w:basedOn w:val="a"/>
    <w:link w:val="ae"/>
    <w:rsid w:val="002C24D9"/>
    <w:pPr>
      <w:jc w:val="center"/>
    </w:pPr>
    <w:rPr>
      <w:rFonts w:cs="Arial"/>
      <w:b/>
      <w:bCs/>
      <w:i/>
      <w:iCs/>
      <w:color w:val="00CC00"/>
      <w:sz w:val="40"/>
      <w:szCs w:val="40"/>
    </w:rPr>
  </w:style>
  <w:style w:type="character" w:customStyle="1" w:styleId="ae">
    <w:name w:val="גוף טקסט תו"/>
    <w:link w:val="ad"/>
    <w:rsid w:val="002C24D9"/>
    <w:rPr>
      <w:rFonts w:cs="Arial"/>
      <w:b/>
      <w:bCs/>
      <w:i/>
      <w:iCs/>
      <w:color w:val="00CC00"/>
      <w:sz w:val="40"/>
      <w:szCs w:val="40"/>
      <w:lang w:eastAsia="he-IL"/>
    </w:rPr>
  </w:style>
  <w:style w:type="paragraph" w:styleId="af">
    <w:name w:val="No Spacing"/>
    <w:uiPriority w:val="1"/>
    <w:qFormat/>
    <w:rsid w:val="002C24D9"/>
    <w:rPr>
      <w:rFonts w:ascii="Calibri" w:eastAsia="Calibri" w:hAnsi="Calibri" w:cs="Arial"/>
      <w:sz w:val="22"/>
      <w:szCs w:val="22"/>
    </w:rPr>
  </w:style>
  <w:style w:type="paragraph" w:styleId="af0">
    <w:name w:val="E-mail Signature"/>
    <w:basedOn w:val="a"/>
    <w:link w:val="af1"/>
    <w:rsid w:val="00677232"/>
    <w:rPr>
      <w:lang w:eastAsia="en-US"/>
    </w:rPr>
  </w:style>
  <w:style w:type="character" w:customStyle="1" w:styleId="af1">
    <w:name w:val="חתימת דואר אלקטרוני תו"/>
    <w:link w:val="af0"/>
    <w:rsid w:val="00677232"/>
    <w:rPr>
      <w:sz w:val="24"/>
      <w:szCs w:val="24"/>
    </w:rPr>
  </w:style>
  <w:style w:type="paragraph" w:styleId="af2">
    <w:name w:val="List Paragraph"/>
    <w:basedOn w:val="a"/>
    <w:uiPriority w:val="34"/>
    <w:qFormat/>
    <w:rsid w:val="00677232"/>
    <w:pPr>
      <w:ind w:left="720"/>
    </w:pPr>
    <w:rPr>
      <w:rFonts w:cs="Miriam"/>
      <w:noProof/>
      <w:sz w:val="20"/>
    </w:rPr>
  </w:style>
  <w:style w:type="character" w:customStyle="1" w:styleId="80">
    <w:name w:val="כותרת 8 תו"/>
    <w:link w:val="8"/>
    <w:semiHidden/>
    <w:rsid w:val="000D056C"/>
    <w:rPr>
      <w:rFonts w:ascii="Calibri" w:hAnsi="Calibri" w:cs="Arial"/>
      <w:i/>
      <w:iCs/>
      <w:sz w:val="24"/>
      <w:szCs w:val="24"/>
      <w:lang w:eastAsia="he-IL"/>
    </w:rPr>
  </w:style>
  <w:style w:type="paragraph" w:customStyle="1" w:styleId="af3">
    <w:basedOn w:val="a"/>
    <w:next w:val="NormalWeb"/>
    <w:uiPriority w:val="99"/>
    <w:unhideWhenUsed/>
    <w:rsid w:val="00D97AAE"/>
    <w:pPr>
      <w:bidi w:val="0"/>
      <w:spacing w:before="100" w:beforeAutospacing="1" w:after="100" w:afterAutospacing="1"/>
    </w:pPr>
    <w:rPr>
      <w:lang w:eastAsia="en-US"/>
    </w:rPr>
  </w:style>
  <w:style w:type="paragraph" w:customStyle="1" w:styleId="af4">
    <w:basedOn w:val="a"/>
    <w:next w:val="NormalWeb"/>
    <w:uiPriority w:val="99"/>
    <w:unhideWhenUsed/>
    <w:rsid w:val="007F4296"/>
    <w:pPr>
      <w:bidi w:val="0"/>
      <w:spacing w:before="100" w:beforeAutospacing="1" w:after="100" w:afterAutospacing="1"/>
    </w:pPr>
    <w:rPr>
      <w:lang w:eastAsia="en-US"/>
    </w:rPr>
  </w:style>
  <w:style w:type="character" w:styleId="FollowedHyperlink">
    <w:name w:val="FollowedHyperlink"/>
    <w:rsid w:val="00AF0DE4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8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0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8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46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244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6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91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54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7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85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95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27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4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656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0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95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7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24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2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8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3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67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17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7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36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574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7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20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0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64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37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8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2C2C2"/>
                        <w:right w:val="none" w:sz="0" w:space="0" w:color="auto"/>
                      </w:divBdr>
                      <w:divsChild>
                        <w:div w:id="35707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28619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18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351657">
                          <w:marLeft w:val="0"/>
                          <w:marRight w:val="225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658929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551024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952741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1223039">
              <w:marLeft w:val="0"/>
              <w:marRight w:val="30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85296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23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0288599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1177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52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971162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79050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21499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9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5989">
              <w:marLeft w:val="0"/>
              <w:marRight w:val="30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0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92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56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5" w:color="DDDDDD"/>
                    <w:bottom w:val="none" w:sz="0" w:space="0" w:color="auto"/>
                    <w:right w:val="none" w:sz="0" w:space="0" w:color="auto"/>
                  </w:divBdr>
                </w:div>
                <w:div w:id="169268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5" w:color="DDDDDD"/>
                    <w:bottom w:val="none" w:sz="0" w:space="0" w:color="auto"/>
                    <w:right w:val="none" w:sz="0" w:space="0" w:color="auto"/>
                  </w:divBdr>
                </w:div>
                <w:div w:id="18722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5" w:color="DDDDDD"/>
                    <w:bottom w:val="none" w:sz="0" w:space="0" w:color="auto"/>
                    <w:right w:val="none" w:sz="0" w:space="0" w:color="auto"/>
                  </w:divBdr>
                </w:div>
                <w:div w:id="197895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5" w:color="DDDDDD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685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9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5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07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18087">
              <w:marLeft w:val="-4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452">
              <w:marLeft w:val="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9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7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6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19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10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13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87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184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08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37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3069">
                  <w:marLeft w:val="0"/>
                  <w:marRight w:val="45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953642">
          <w:marLeft w:val="0"/>
          <w:marRight w:val="8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9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19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11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70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18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2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94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69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57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11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32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09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54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38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2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90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49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11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4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78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23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66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64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23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41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84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54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634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6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1976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54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388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740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143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7500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28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2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9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59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03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4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25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8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914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5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38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91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412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136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90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429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1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53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80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729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537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058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26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60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91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355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224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141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3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1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46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572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93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569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02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27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01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53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6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465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79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0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90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912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2856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333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619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6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90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75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054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641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192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12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34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416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97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302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504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90750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1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852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46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00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890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865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9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879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52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09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589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663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223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58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720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061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370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6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4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422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58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20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95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468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54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04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91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72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25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5577247">
                                  <w:marLeft w:val="0"/>
                                  <w:marRight w:val="0"/>
                                  <w:marTop w:val="27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25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687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362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64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232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824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09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16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68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35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980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1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92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51399">
              <w:marLeft w:val="0"/>
              <w:marRight w:val="-135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81769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94605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23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2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2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https://encrypted-tbn0.gstatic.com/images?q=tbn:ANd9GcTsGFj_WxSxkNXIrgX0yEvLtx8VaODrEnSVmA&amp;usqp=CAU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vgimlaei.haifa.ac.il/" TargetMode="External"/><Relationship Id="rId20" Type="http://schemas.openxmlformats.org/officeDocument/2006/relationships/hyperlink" Target="https://vgimlaei.haifa.ac.i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vgimlaei@univ.haifa.ac.il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vgimlaei.haifa.ac.il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gimlaei@univ.haifa.ac.i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esktop\&#1495;&#1493;&#1494;&#1512;%20&#1502;&#1505;&#1508;&#1512;%2059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F0C5954ACE0D47BB821DD81EBF4916" ma:contentTypeVersion="7" ma:contentTypeDescription="Create a new document." ma:contentTypeScope="" ma:versionID="e56655c1bcb87a3244d601c008e1f21c">
  <xsd:schema xmlns:xsd="http://www.w3.org/2001/XMLSchema" xmlns:xs="http://www.w3.org/2001/XMLSchema" xmlns:p="http://schemas.microsoft.com/office/2006/metadata/properties" xmlns:ns3="8124bc37-59c2-4b7d-9851-71e1c10a1f2d" xmlns:ns4="b78ec3fa-181e-471f-b252-90b1d23bf392" targetNamespace="http://schemas.microsoft.com/office/2006/metadata/properties" ma:root="true" ma:fieldsID="99ef02dd6964d2153764ede189cb7e4e" ns3:_="" ns4:_="">
    <xsd:import namespace="8124bc37-59c2-4b7d-9851-71e1c10a1f2d"/>
    <xsd:import namespace="b78ec3fa-181e-471f-b252-90b1d23bf3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24bc37-59c2-4b7d-9851-71e1c10a1f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8ec3fa-181e-471f-b252-90b1d23bf39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678204-05D8-4C37-B6EA-5375BD291D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7CB567-A179-484A-B776-B8F39413ED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24bc37-59c2-4b7d-9851-71e1c10a1f2d"/>
    <ds:schemaRef ds:uri="b78ec3fa-181e-471f-b252-90b1d23bf3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0010B9-03DC-42C3-922E-5ED5C2DE664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BFA45A8-8631-47BA-BC44-4A2EC0B0A73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חוזר מספר 59.dot</Template>
  <TotalTime>0</TotalTime>
  <Pages>4</Pages>
  <Words>818</Words>
  <Characters>4095</Characters>
  <Application>Microsoft Office Word</Application>
  <DocSecurity>0</DocSecurity>
  <Lines>34</Lines>
  <Paragraphs>9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חוזר מספר 59</vt:lpstr>
      <vt:lpstr>חוזר מספר 59</vt:lpstr>
    </vt:vector>
  </TitlesOfParts>
  <Company>אוניברסיטת חיפה</Company>
  <LinksUpToDate>false</LinksUpToDate>
  <CharactersWithSpaces>4904</CharactersWithSpaces>
  <SharedDoc>false</SharedDoc>
  <HLinks>
    <vt:vector size="36" baseType="variant">
      <vt:variant>
        <vt:i4>5242971</vt:i4>
      </vt:variant>
      <vt:variant>
        <vt:i4>9</vt:i4>
      </vt:variant>
      <vt:variant>
        <vt:i4>0</vt:i4>
      </vt:variant>
      <vt:variant>
        <vt:i4>5</vt:i4>
      </vt:variant>
      <vt:variant>
        <vt:lpwstr>https://vgimlaei.haifa.ac.il/</vt:lpwstr>
      </vt:variant>
      <vt:variant>
        <vt:lpwstr/>
      </vt:variant>
      <vt:variant>
        <vt:i4>5242971</vt:i4>
      </vt:variant>
      <vt:variant>
        <vt:i4>6</vt:i4>
      </vt:variant>
      <vt:variant>
        <vt:i4>0</vt:i4>
      </vt:variant>
      <vt:variant>
        <vt:i4>5</vt:i4>
      </vt:variant>
      <vt:variant>
        <vt:lpwstr>https://vgimlaei.haifa.ac.il/</vt:lpwstr>
      </vt:variant>
      <vt:variant>
        <vt:lpwstr/>
      </vt:variant>
      <vt:variant>
        <vt:i4>5242971</vt:i4>
      </vt:variant>
      <vt:variant>
        <vt:i4>3</vt:i4>
      </vt:variant>
      <vt:variant>
        <vt:i4>0</vt:i4>
      </vt:variant>
      <vt:variant>
        <vt:i4>5</vt:i4>
      </vt:variant>
      <vt:variant>
        <vt:lpwstr>https://vgimlaei.haifa.ac.il/</vt:lpwstr>
      </vt:variant>
      <vt:variant>
        <vt:lpwstr/>
      </vt:variant>
      <vt:variant>
        <vt:i4>7274585</vt:i4>
      </vt:variant>
      <vt:variant>
        <vt:i4>0</vt:i4>
      </vt:variant>
      <vt:variant>
        <vt:i4>0</vt:i4>
      </vt:variant>
      <vt:variant>
        <vt:i4>5</vt:i4>
      </vt:variant>
      <vt:variant>
        <vt:lpwstr>mailto:vgimlaei@univ.haifa.ac.il</vt:lpwstr>
      </vt:variant>
      <vt:variant>
        <vt:lpwstr/>
      </vt:variant>
      <vt:variant>
        <vt:i4>7274585</vt:i4>
      </vt:variant>
      <vt:variant>
        <vt:i4>5</vt:i4>
      </vt:variant>
      <vt:variant>
        <vt:i4>0</vt:i4>
      </vt:variant>
      <vt:variant>
        <vt:i4>5</vt:i4>
      </vt:variant>
      <vt:variant>
        <vt:lpwstr>mailto:vgimlaei@univ.haifa.ac.il</vt:lpwstr>
      </vt:variant>
      <vt:variant>
        <vt:lpwstr/>
      </vt:variant>
      <vt:variant>
        <vt:i4>5177441</vt:i4>
      </vt:variant>
      <vt:variant>
        <vt:i4>-1</vt:i4>
      </vt:variant>
      <vt:variant>
        <vt:i4>1040</vt:i4>
      </vt:variant>
      <vt:variant>
        <vt:i4>1</vt:i4>
      </vt:variant>
      <vt:variant>
        <vt:lpwstr>https://encrypted-tbn0.gstatic.com/images?q=tbn:ANd9GcTsGFj_WxSxkNXIrgX0yEvLtx8VaODrEnSVmA&amp;usqp=CAU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חוזר מספר 59</dc:title>
  <dc:subject/>
  <dc:creator>user</dc:creator>
  <cp:keywords/>
  <cp:lastModifiedBy>רחל פריד</cp:lastModifiedBy>
  <cp:revision>2</cp:revision>
  <cp:lastPrinted>2022-12-18T09:26:00Z</cp:lastPrinted>
  <dcterms:created xsi:type="dcterms:W3CDTF">2022-12-19T09:00:00Z</dcterms:created>
  <dcterms:modified xsi:type="dcterms:W3CDTF">2022-12-19T09:00:00Z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0x01010019F0C5954ACE0D47BB821DD81EBF4916</vt:lpwstr>
  </property>
</Properties>
</file>